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E11" w:rsidRPr="00142A00" w:rsidRDefault="007C7E11" w:rsidP="000943B3">
      <w:pPr>
        <w:tabs>
          <w:tab w:val="left" w:pos="2590"/>
        </w:tabs>
        <w:suppressAutoHyphens/>
        <w:ind w:right="3067"/>
        <w:jc w:val="center"/>
        <w:rPr>
          <w:rFonts w:cs="Arial"/>
          <w:b/>
          <w:bCs/>
          <w:kern w:val="32"/>
          <w:sz w:val="20"/>
          <w:szCs w:val="32"/>
        </w:rPr>
      </w:pPr>
    </w:p>
    <w:tbl>
      <w:tblPr>
        <w:tblW w:w="9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9"/>
        <w:gridCol w:w="757"/>
        <w:gridCol w:w="419"/>
        <w:gridCol w:w="420"/>
        <w:gridCol w:w="140"/>
        <w:gridCol w:w="280"/>
        <w:gridCol w:w="430"/>
        <w:gridCol w:w="233"/>
        <w:gridCol w:w="139"/>
        <w:gridCol w:w="288"/>
        <w:gridCol w:w="232"/>
        <w:gridCol w:w="7"/>
        <w:gridCol w:w="142"/>
        <w:gridCol w:w="313"/>
        <w:gridCol w:w="147"/>
        <w:gridCol w:w="140"/>
        <w:gridCol w:w="242"/>
        <w:gridCol w:w="315"/>
        <w:gridCol w:w="304"/>
        <w:gridCol w:w="142"/>
        <w:gridCol w:w="240"/>
        <w:gridCol w:w="98"/>
        <w:gridCol w:w="469"/>
        <w:gridCol w:w="325"/>
        <w:gridCol w:w="98"/>
        <w:gridCol w:w="198"/>
        <w:gridCol w:w="211"/>
        <w:gridCol w:w="183"/>
        <w:gridCol w:w="126"/>
        <w:gridCol w:w="353"/>
        <w:gridCol w:w="207"/>
        <w:gridCol w:w="218"/>
        <w:gridCol w:w="58"/>
        <w:gridCol w:w="759"/>
        <w:gridCol w:w="177"/>
        <w:gridCol w:w="17"/>
      </w:tblGrid>
      <w:tr w:rsidR="00503501" w:rsidRPr="00245B81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424BB6" w:rsidRPr="0033124C" w:rsidRDefault="00BA3AE0" w:rsidP="00D50834">
            <w:pPr>
              <w:pStyle w:val="1"/>
              <w:suppressAutoHyphens/>
              <w:spacing w:before="0" w:line="240" w:lineRule="auto"/>
              <w:ind w:left="0"/>
              <w:rPr>
                <w:color w:val="auto"/>
                <w:spacing w:val="0"/>
                <w:sz w:val="24"/>
                <w:szCs w:val="28"/>
                <w:lang w:val="ru-RU"/>
              </w:rPr>
            </w:pPr>
            <w:bookmarkStart w:id="0" w:name="sub_10415"/>
            <w:r w:rsidRPr="0033124C">
              <w:rPr>
                <w:color w:val="auto"/>
                <w:spacing w:val="0"/>
                <w:sz w:val="24"/>
                <w:szCs w:val="28"/>
                <w:lang w:val="ru-RU"/>
              </w:rPr>
              <w:t>Сводный отчет</w:t>
            </w:r>
            <w:r w:rsidR="00503501" w:rsidRPr="0033124C">
              <w:rPr>
                <w:color w:val="auto"/>
                <w:spacing w:val="0"/>
                <w:sz w:val="24"/>
                <w:szCs w:val="28"/>
                <w:lang w:val="ru-RU"/>
              </w:rPr>
              <w:br/>
              <w:t>о результатах проведения оценки регулирующего воздействия</w:t>
            </w:r>
          </w:p>
          <w:p w:rsidR="0051060D" w:rsidRPr="0033124C" w:rsidRDefault="0051060D" w:rsidP="0051060D">
            <w:pPr>
              <w:jc w:val="center"/>
              <w:rPr>
                <w:bCs/>
                <w:color w:val="000000"/>
              </w:rPr>
            </w:pPr>
            <w:r w:rsidRPr="0033124C">
              <w:t xml:space="preserve">проекта постановления администрации муниципального образования </w:t>
            </w:r>
            <w:r w:rsidR="00BC36AB">
              <w:t xml:space="preserve">                                             </w:t>
            </w:r>
            <w:r w:rsidRPr="0033124C">
              <w:t>Ейский район</w:t>
            </w:r>
            <w:r w:rsidR="00BC36AB">
              <w:t xml:space="preserve"> </w:t>
            </w:r>
            <w:r w:rsidRPr="0033124C">
              <w:rPr>
                <w:color w:val="000000"/>
              </w:rPr>
              <w:t xml:space="preserve">«Об утверждении Порядка и условий </w:t>
            </w:r>
            <w:r w:rsidRPr="0033124C">
              <w:rPr>
                <w:bCs/>
                <w:color w:val="000000"/>
              </w:rPr>
              <w:t xml:space="preserve">оказания услуг </w:t>
            </w:r>
            <w:r w:rsidR="00BC36AB">
              <w:rPr>
                <w:bCs/>
                <w:color w:val="000000"/>
              </w:rPr>
              <w:t xml:space="preserve">                                                    </w:t>
            </w:r>
            <w:r w:rsidRPr="0033124C">
              <w:rPr>
                <w:bCs/>
                <w:color w:val="000000"/>
              </w:rPr>
              <w:t xml:space="preserve">по предоставлению рабочих мест в </w:t>
            </w:r>
            <w:proofErr w:type="spellStart"/>
            <w:r w:rsidRPr="0033124C">
              <w:rPr>
                <w:bCs/>
                <w:color w:val="000000"/>
              </w:rPr>
              <w:t>коворкинг</w:t>
            </w:r>
            <w:proofErr w:type="spellEnd"/>
            <w:r w:rsidRPr="0033124C">
              <w:rPr>
                <w:bCs/>
                <w:color w:val="000000"/>
              </w:rPr>
              <w:t xml:space="preserve"> - центре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субъектам малого и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среднего предпринимательства и физическим лицам, не являющимся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индивидуальными предпринимателями и применяющим специальный налоговый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режим «Налог на профессиональный доход», в муниципальном образовании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Ейский район и Требований к организациям, образующим инфраструктуру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 xml:space="preserve">поддержки субъектов малого и среднего предпринимательства в </w:t>
            </w:r>
            <w:r w:rsidR="00BC36AB">
              <w:rPr>
                <w:rFonts w:eastAsia="Lucida Sans Unicode" w:cs="Tahoma"/>
                <w:bCs/>
                <w:color w:val="000000"/>
              </w:rPr>
              <w:t xml:space="preserve">                               </w:t>
            </w:r>
            <w:r w:rsidRPr="0033124C">
              <w:rPr>
                <w:rFonts w:eastAsia="Lucida Sans Unicode" w:cs="Tahoma"/>
                <w:bCs/>
                <w:color w:val="000000"/>
              </w:rPr>
              <w:t>муниципальном образовании Ейский район</w:t>
            </w:r>
            <w:r w:rsidRPr="0033124C">
              <w:rPr>
                <w:color w:val="000000"/>
              </w:rPr>
              <w:t>,</w:t>
            </w:r>
            <w:r w:rsidRPr="0033124C">
              <w:rPr>
                <w:bCs/>
                <w:color w:val="000000"/>
              </w:rPr>
              <w:t xml:space="preserve"> оказывающим услуги по </w:t>
            </w:r>
            <w:r w:rsidR="00BC36AB">
              <w:rPr>
                <w:bCs/>
                <w:color w:val="000000"/>
              </w:rPr>
              <w:t xml:space="preserve">                          </w:t>
            </w:r>
            <w:r w:rsidRPr="0033124C">
              <w:rPr>
                <w:bCs/>
                <w:color w:val="000000"/>
              </w:rPr>
              <w:t xml:space="preserve">предоставлению рабочих мест в </w:t>
            </w:r>
            <w:proofErr w:type="spellStart"/>
            <w:r w:rsidRPr="0033124C">
              <w:rPr>
                <w:bCs/>
                <w:color w:val="000000"/>
              </w:rPr>
              <w:t>коворкинг</w:t>
            </w:r>
            <w:proofErr w:type="spellEnd"/>
            <w:r w:rsidRPr="0033124C">
              <w:rPr>
                <w:bCs/>
                <w:color w:val="000000"/>
              </w:rPr>
              <w:t xml:space="preserve"> - центре</w:t>
            </w:r>
            <w:r w:rsidRPr="0033124C">
              <w:rPr>
                <w:color w:val="000000"/>
              </w:rPr>
              <w:t>»</w:t>
            </w:r>
          </w:p>
          <w:p w:rsidR="00503501" w:rsidRPr="00821609" w:rsidRDefault="00503501" w:rsidP="000E14C3">
            <w:pPr>
              <w:pStyle w:val="ConsPlusNormal"/>
              <w:suppressAutoHyphens/>
              <w:ind w:firstLine="0"/>
              <w:jc w:val="center"/>
              <w:rPr>
                <w:b/>
                <w:bCs/>
                <w:szCs w:val="28"/>
              </w:rPr>
            </w:pP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03501" w:rsidRPr="00D50834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03501" w:rsidRPr="000A56C3" w:rsidRDefault="00503501" w:rsidP="006E44B5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7B3C35">
              <w:rPr>
                <w:rFonts w:ascii="Times New Roman" w:hAnsi="Times New Roman"/>
                <w:b/>
              </w:rPr>
              <w:t>1.</w:t>
            </w:r>
            <w:r w:rsidRPr="000A56C3">
              <w:rPr>
                <w:rFonts w:ascii="Times New Roman" w:hAnsi="Times New Roman"/>
              </w:rPr>
              <w:t xml:space="preserve"> </w:t>
            </w:r>
            <w:r w:rsidRPr="007B3C35">
              <w:rPr>
                <w:rFonts w:ascii="Times New Roman" w:hAnsi="Times New Roman"/>
                <w:b/>
              </w:rPr>
              <w:t>Общая информация</w:t>
            </w: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B7F6B" w:rsidRDefault="00EB7F6B" w:rsidP="00887CB2">
            <w:pPr>
              <w:pStyle w:val="af6"/>
              <w:rPr>
                <w:rFonts w:ascii="Times New Roman" w:hAnsi="Times New Roman"/>
              </w:rPr>
            </w:pPr>
          </w:p>
          <w:p w:rsidR="00503501" w:rsidRPr="00AB1E71" w:rsidRDefault="00503501" w:rsidP="00BC0C25">
            <w:pPr>
              <w:pStyle w:val="af6"/>
              <w:ind w:firstLine="142"/>
              <w:rPr>
                <w:rFonts w:ascii="Times New Roman" w:hAnsi="Times New Roman"/>
              </w:rPr>
            </w:pPr>
            <w:r w:rsidRPr="007B3C35">
              <w:rPr>
                <w:rFonts w:ascii="Times New Roman" w:hAnsi="Times New Roman"/>
                <w:b/>
              </w:rPr>
              <w:t>1.1.</w:t>
            </w:r>
            <w:r w:rsidRPr="00AB1E71">
              <w:rPr>
                <w:rFonts w:ascii="Times New Roman" w:hAnsi="Times New Roman"/>
              </w:rPr>
              <w:t xml:space="preserve"> </w:t>
            </w:r>
            <w:r w:rsidRPr="007B3C35">
              <w:rPr>
                <w:rFonts w:ascii="Times New Roman" w:hAnsi="Times New Roman"/>
                <w:b/>
              </w:rPr>
              <w:t>Регулирующий орган:</w:t>
            </w:r>
            <w:r w:rsidR="000A56C3" w:rsidRPr="00AB1E71">
              <w:rPr>
                <w:rFonts w:ascii="Times New Roman" w:hAnsi="Times New Roman"/>
              </w:rPr>
              <w:t xml:space="preserve"> </w:t>
            </w:r>
            <w:r w:rsidR="008A4588" w:rsidRPr="008C4057">
              <w:rPr>
                <w:rFonts w:ascii="Times New Roman" w:hAnsi="Times New Roman"/>
              </w:rPr>
              <w:t>Управление</w:t>
            </w:r>
            <w:r w:rsidR="000A56C3" w:rsidRPr="008C4057">
              <w:rPr>
                <w:rFonts w:ascii="Times New Roman" w:hAnsi="Times New Roman"/>
              </w:rPr>
              <w:t xml:space="preserve"> </w:t>
            </w:r>
            <w:r w:rsidR="00BC0C25" w:rsidRPr="008C4057">
              <w:rPr>
                <w:rFonts w:ascii="Times New Roman" w:hAnsi="Times New Roman"/>
              </w:rPr>
              <w:t>экономического развития</w:t>
            </w:r>
            <w:r w:rsidR="009A178F" w:rsidRPr="008C4057">
              <w:rPr>
                <w:rFonts w:ascii="Times New Roman" w:hAnsi="Times New Roman"/>
              </w:rPr>
              <w:t xml:space="preserve"> </w:t>
            </w:r>
            <w:r w:rsidR="00245B81" w:rsidRPr="008C4057">
              <w:rPr>
                <w:rFonts w:ascii="Times New Roman" w:hAnsi="Times New Roman"/>
              </w:rPr>
              <w:t xml:space="preserve"> администрации</w:t>
            </w:r>
            <w:r w:rsidR="009A178F" w:rsidRPr="008C4057">
              <w:rPr>
                <w:rFonts w:ascii="Times New Roman" w:hAnsi="Times New Roman"/>
              </w:rPr>
              <w:t xml:space="preserve"> муниципального образования Ейский район</w:t>
            </w: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0A56C3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(полное и краткое наименования)</w:t>
            </w:r>
          </w:p>
        </w:tc>
      </w:tr>
      <w:tr w:rsidR="00503501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EB7F6B" w:rsidRPr="007B3C35" w:rsidRDefault="00EB7F6B" w:rsidP="00503501">
            <w:pPr>
              <w:pStyle w:val="af6"/>
              <w:rPr>
                <w:rFonts w:ascii="Times New Roman" w:hAnsi="Times New Roman"/>
                <w:b/>
              </w:rPr>
            </w:pPr>
          </w:p>
          <w:p w:rsidR="00503501" w:rsidRPr="007B3C35" w:rsidRDefault="00503501" w:rsidP="00923081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1.2. Вид и наименование проекта муниципального нормативного правового акта:</w:t>
            </w:r>
          </w:p>
        </w:tc>
      </w:tr>
      <w:tr w:rsidR="0051060D" w:rsidRPr="00245B81" w:rsidTr="00F44838">
        <w:trPr>
          <w:gridAfter w:val="2"/>
          <w:wAfter w:w="194" w:type="dxa"/>
          <w:trHeight w:val="817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1060D" w:rsidRPr="00C97A3B" w:rsidRDefault="0051060D" w:rsidP="0051060D">
            <w:pPr>
              <w:ind w:firstLine="426"/>
              <w:rPr>
                <w:bCs/>
                <w:color w:val="000000"/>
              </w:rPr>
            </w:pPr>
            <w:r>
              <w:t xml:space="preserve">     </w:t>
            </w:r>
            <w:r w:rsidRPr="006B26B3">
              <w:t xml:space="preserve">Проект постановления администрации муниципального образования Ейский район </w:t>
            </w:r>
            <w:r>
              <w:t xml:space="preserve"> «</w:t>
            </w:r>
            <w:r w:rsidRPr="00C97A3B">
              <w:rPr>
                <w:color w:val="000000"/>
              </w:rPr>
              <w:t>Об</w:t>
            </w:r>
            <w:r w:rsidRPr="00C97A3B">
              <w:rPr>
                <w:color w:val="000000"/>
                <w:sz w:val="28"/>
              </w:rPr>
              <w:t xml:space="preserve"> </w:t>
            </w:r>
            <w:r w:rsidRPr="00C97A3B">
              <w:rPr>
                <w:color w:val="000000"/>
              </w:rPr>
              <w:t xml:space="preserve">утверждении Порядка и условий </w:t>
            </w:r>
            <w:r w:rsidRPr="00C97A3B">
              <w:rPr>
                <w:bCs/>
                <w:color w:val="000000"/>
              </w:rPr>
              <w:t xml:space="preserve">оказания услуг по предоставлению рабочих мест в </w:t>
            </w:r>
            <w:proofErr w:type="spellStart"/>
            <w:r w:rsidRPr="00C97A3B">
              <w:rPr>
                <w:bCs/>
                <w:color w:val="000000"/>
              </w:rPr>
              <w:t>коворкинг</w:t>
            </w:r>
            <w:proofErr w:type="spellEnd"/>
            <w:r w:rsidRPr="00C97A3B">
              <w:rPr>
                <w:bCs/>
                <w:color w:val="000000"/>
              </w:rPr>
              <w:t xml:space="preserve"> - центре </w:t>
            </w:r>
            <w:r w:rsidRPr="00C97A3B">
              <w:rPr>
                <w:rFonts w:eastAsia="Lucida Sans Unicode" w:cs="Tahoma"/>
                <w:bCs/>
                <w:color w:val="000000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Pr="00C97A3B">
              <w:rPr>
                <w:color w:val="000000"/>
              </w:rPr>
              <w:t>,</w:t>
            </w:r>
            <w:r w:rsidRPr="00C97A3B">
              <w:rPr>
                <w:bCs/>
                <w:color w:val="000000"/>
              </w:rPr>
              <w:t xml:space="preserve"> оказывающим услуги по предоставлению рабочих мест в </w:t>
            </w:r>
            <w:proofErr w:type="spellStart"/>
            <w:r w:rsidRPr="00C97A3B">
              <w:rPr>
                <w:bCs/>
                <w:color w:val="000000"/>
              </w:rPr>
              <w:t>коворкинг</w:t>
            </w:r>
            <w:proofErr w:type="spellEnd"/>
            <w:r w:rsidRPr="00C97A3B">
              <w:rPr>
                <w:bCs/>
                <w:color w:val="000000"/>
              </w:rPr>
              <w:t xml:space="preserve"> - центре</w:t>
            </w:r>
            <w:r w:rsidRPr="00C97A3B">
              <w:rPr>
                <w:color w:val="000000"/>
              </w:rPr>
              <w:t>»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7B3C35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</w:p>
          <w:p w:rsidR="0051060D" w:rsidRPr="007B3C35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1.3. Предполагаемая дата вступления в силу муниципального нормативного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28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1060D" w:rsidRPr="007B3C35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7B3C35">
              <w:rPr>
                <w:rFonts w:ascii="Times New Roman" w:hAnsi="Times New Roman"/>
                <w:b/>
              </w:rPr>
              <w:t>правового акта:</w:t>
            </w:r>
          </w:p>
        </w:tc>
        <w:tc>
          <w:tcPr>
            <w:tcW w:w="6893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02318C" w:rsidRDefault="00F869F3" w:rsidP="0051060D">
            <w:pPr>
              <w:pStyle w:val="af6"/>
              <w:ind w:firstLine="2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bookmarkStart w:id="1" w:name="_GoBack"/>
            <w:bookmarkEnd w:id="1"/>
            <w:r w:rsidR="0051060D">
              <w:rPr>
                <w:rFonts w:ascii="Times New Roman" w:hAnsi="Times New Roman"/>
              </w:rPr>
              <w:t xml:space="preserve">  квартал  2022 года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28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893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1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0A56C3">
              <w:rPr>
                <w:rFonts w:ascii="Times New Roman" w:hAnsi="Times New Roman"/>
              </w:rPr>
              <w:t>(указывается дата)</w:t>
            </w:r>
          </w:p>
        </w:tc>
      </w:tr>
      <w:tr w:rsidR="0051060D" w:rsidRPr="00917137" w:rsidTr="00F44838">
        <w:trPr>
          <w:gridAfter w:val="2"/>
          <w:wAfter w:w="194" w:type="dxa"/>
          <w:trHeight w:val="571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7B3C35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1.4. </w:t>
            </w:r>
            <w:r w:rsidRPr="007B3C35">
              <w:rPr>
                <w:rFonts w:ascii="Times New Roman" w:hAnsi="Times New Roman"/>
                <w:b/>
              </w:rPr>
              <w:t>Краткое описание проблемы, на решение которой направлено предлагаемое правовое регулирование:</w:t>
            </w:r>
          </w:p>
          <w:p w:rsidR="0051060D" w:rsidRPr="006D6DCD" w:rsidRDefault="0051060D" w:rsidP="00885A20">
            <w:pPr>
              <w:suppressAutoHyphens/>
              <w:autoSpaceDE w:val="0"/>
              <w:autoSpaceDN w:val="0"/>
              <w:adjustRightInd w:val="0"/>
              <w:ind w:firstLine="0"/>
            </w:pPr>
            <w:r>
              <w:rPr>
                <w:color w:val="000000"/>
                <w:spacing w:val="-20"/>
              </w:rPr>
              <w:t xml:space="preserve">       </w:t>
            </w:r>
            <w:r w:rsidRPr="001D5379">
              <w:rPr>
                <w:bCs/>
              </w:rPr>
              <w:t xml:space="preserve">Невозможность оказания </w:t>
            </w:r>
            <w:r w:rsidRPr="001D5379">
              <w:rPr>
                <w:bCs/>
                <w:color w:val="000000"/>
              </w:rPr>
              <w:t xml:space="preserve">услуг по предоставлению рабочих мест в </w:t>
            </w:r>
            <w:proofErr w:type="spellStart"/>
            <w:r w:rsidRPr="001D5379">
              <w:rPr>
                <w:bCs/>
                <w:color w:val="000000"/>
              </w:rPr>
              <w:t>коворкинг</w:t>
            </w:r>
            <w:proofErr w:type="spellEnd"/>
            <w:r w:rsidRPr="001D5379">
              <w:rPr>
                <w:bCs/>
                <w:color w:val="000000"/>
              </w:rPr>
              <w:t xml:space="preserve"> - центре</w:t>
            </w:r>
            <w:r w:rsidRPr="001D5379">
              <w:rPr>
                <w:bCs/>
              </w:rPr>
              <w:t xml:space="preserve">  субъектам малого и среднего предпринимательства и </w:t>
            </w:r>
            <w:r w:rsidRPr="001D5379">
              <w:t xml:space="preserve">физическим лицам, не являющимся индивидуальными предпринимателями и применяющим специальный налоговый </w:t>
            </w:r>
            <w:hyperlink r:id="rId8" w:history="1">
              <w:r w:rsidRPr="001D5379">
                <w:rPr>
                  <w:rStyle w:val="af2"/>
                  <w:color w:val="000000" w:themeColor="text1"/>
                  <w:u w:val="none"/>
                </w:rPr>
                <w:t>режим</w:t>
              </w:r>
            </w:hyperlink>
            <w:r w:rsidRPr="001D5379">
              <w:rPr>
                <w:color w:val="000000" w:themeColor="text1"/>
              </w:rPr>
              <w:t xml:space="preserve"> </w:t>
            </w:r>
            <w:r w:rsidRPr="001D5379">
              <w:t xml:space="preserve">«Налог на профессиональный доход» в связи с </w:t>
            </w:r>
            <w:r w:rsidRPr="001D5379">
              <w:rPr>
                <w:color w:val="000000"/>
              </w:rPr>
              <w:t xml:space="preserve">отсутствием </w:t>
            </w:r>
            <w:r w:rsidRPr="001D5379">
              <w:rPr>
                <w:bCs/>
              </w:rPr>
              <w:t xml:space="preserve">в </w:t>
            </w:r>
            <w:r w:rsidRPr="001D5379">
              <w:t>муниципальном образовании Ейский район</w:t>
            </w:r>
            <w:r w:rsidRPr="001D5379">
              <w:rPr>
                <w:color w:val="000000"/>
              </w:rPr>
              <w:t xml:space="preserve"> нормативно-закрепленных </w:t>
            </w:r>
            <w:r w:rsidRPr="001D5379">
              <w:t xml:space="preserve">требований к организациям, образующим инфраструктуру поддержки субъектов малого и среднего </w:t>
            </w:r>
            <w:r w:rsidR="00885A20" w:rsidRPr="001D5379">
              <w:t xml:space="preserve">предпринимательства и физическим </w:t>
            </w:r>
            <w:r w:rsidRPr="001D5379">
              <w:t>лиц</w:t>
            </w:r>
            <w:r w:rsidR="00885A20" w:rsidRPr="001D5379">
              <w:t>ам, не являющимся</w:t>
            </w:r>
            <w:r w:rsidRPr="001D5379">
              <w:t xml:space="preserve"> индивидуальными предпринимателями </w:t>
            </w:r>
            <w:r w:rsidR="00885A20" w:rsidRPr="001D5379">
              <w:t>и применяющим</w:t>
            </w:r>
            <w:r w:rsidRPr="001D5379">
              <w:t xml:space="preserve"> налоговый режим «Налог на профессиональный доход»,  а также </w:t>
            </w:r>
            <w:r w:rsidR="00885A20" w:rsidRPr="001D5379">
              <w:t xml:space="preserve">отсутствие </w:t>
            </w:r>
            <w:r w:rsidRPr="001D5379">
              <w:t xml:space="preserve">утвержденного алгоритма </w:t>
            </w:r>
            <w:r w:rsidRPr="001D5379">
              <w:rPr>
                <w:bCs/>
              </w:rPr>
              <w:t xml:space="preserve">оказания </w:t>
            </w:r>
            <w:r w:rsidRPr="001D5379">
              <w:rPr>
                <w:bCs/>
                <w:color w:val="000000"/>
              </w:rPr>
              <w:t xml:space="preserve">услуг по предоставлению рабочих мест в </w:t>
            </w:r>
            <w:proofErr w:type="spellStart"/>
            <w:r w:rsidRPr="001D5379">
              <w:rPr>
                <w:bCs/>
                <w:color w:val="000000"/>
              </w:rPr>
              <w:t>коворкинг</w:t>
            </w:r>
            <w:proofErr w:type="spellEnd"/>
            <w:r w:rsidRPr="001D5379">
              <w:rPr>
                <w:bCs/>
                <w:color w:val="000000"/>
              </w:rPr>
              <w:t xml:space="preserve"> - центре</w:t>
            </w:r>
            <w:r w:rsidRPr="001D5379">
              <w:rPr>
                <w:bCs/>
              </w:rPr>
              <w:t xml:space="preserve">  </w:t>
            </w:r>
            <w:r w:rsidRPr="001D5379">
              <w:t xml:space="preserve">субъектам малого </w:t>
            </w:r>
            <w:r w:rsidR="00885A20" w:rsidRPr="001D5379">
              <w:t>и среднего предпринимательства и физическим лицам, не являющими</w:t>
            </w:r>
            <w:r w:rsidRPr="001D5379">
              <w:t>ся индивидуальными</w:t>
            </w:r>
            <w:r w:rsidR="00885A20" w:rsidRPr="001D5379">
              <w:t xml:space="preserve"> предпринимателями и применяющим</w:t>
            </w:r>
            <w:r w:rsidRPr="001D5379">
              <w:t xml:space="preserve"> налоговый режим «Налог на профессиональный доход».</w:t>
            </w:r>
            <w:r w:rsidRPr="0086115E">
              <w:rPr>
                <w:color w:val="000000"/>
                <w:spacing w:val="-20"/>
              </w:rPr>
              <w:t xml:space="preserve"> 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B07869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B07869">
              <w:rPr>
                <w:rFonts w:ascii="Times New Roman" w:hAnsi="Times New Roman"/>
                <w:b/>
              </w:rPr>
              <w:t>1.5. Краткое описание целей предлагаемого правового регулирования:</w:t>
            </w:r>
          </w:p>
        </w:tc>
      </w:tr>
      <w:tr w:rsidR="0051060D" w:rsidRPr="008A4588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637809" w:rsidRDefault="0051060D" w:rsidP="00E76B18">
            <w:pPr>
              <w:suppressAutoHyphens/>
              <w:autoSpaceDE w:val="0"/>
              <w:autoSpaceDN w:val="0"/>
              <w:adjustRightInd w:val="0"/>
              <w:ind w:firstLine="0"/>
            </w:pPr>
            <w:r>
              <w:rPr>
                <w:spacing w:val="-20"/>
              </w:rPr>
              <w:t xml:space="preserve">       </w:t>
            </w:r>
            <w:r w:rsidRPr="00637809">
              <w:t>С целью оказания содействия развитию предпринимательства на территории муниципального образования Ейский район проектом постан</w:t>
            </w:r>
            <w:r w:rsidR="001D5379">
              <w:t>овления предлагается утвердить порядок и условия</w:t>
            </w:r>
            <w:r w:rsidR="001D5379" w:rsidRPr="001D5379">
              <w:t xml:space="preserve"> </w:t>
            </w:r>
            <w:r w:rsidR="001D5379" w:rsidRPr="001D5379">
              <w:rPr>
                <w:bCs/>
              </w:rPr>
              <w:t xml:space="preserve">оказания услуг по предоставлению рабочих мест в </w:t>
            </w:r>
            <w:proofErr w:type="spellStart"/>
            <w:r w:rsidR="001D5379" w:rsidRPr="001D5379">
              <w:rPr>
                <w:bCs/>
              </w:rPr>
              <w:t>коворкинг</w:t>
            </w:r>
            <w:proofErr w:type="spellEnd"/>
            <w:r w:rsidR="001D5379" w:rsidRPr="001D5379">
              <w:rPr>
                <w:bCs/>
              </w:rPr>
              <w:t xml:space="preserve"> - центре </w:t>
            </w:r>
            <w:r w:rsidR="001D5379" w:rsidRPr="001D5379">
              <w:rPr>
                <w:bCs/>
              </w:rPr>
              <w:lastRenderedPageBreak/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</w:t>
            </w:r>
            <w:r w:rsidR="001D5379">
              <w:rPr>
                <w:bCs/>
              </w:rPr>
              <w:t>ном образовании Ейский район и требования</w:t>
            </w:r>
            <w:r w:rsidR="001D5379" w:rsidRPr="001D5379">
              <w:rPr>
                <w:bCs/>
              </w:rPr>
              <w:t xml:space="preserve">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1D5379" w:rsidRPr="001D5379">
              <w:t>,</w:t>
            </w:r>
            <w:r w:rsidR="001D5379" w:rsidRPr="001D5379">
              <w:rPr>
                <w:bCs/>
              </w:rPr>
              <w:t xml:space="preserve"> оказывающим услуги по предоставлению рабочих мест в </w:t>
            </w:r>
            <w:proofErr w:type="spellStart"/>
            <w:r w:rsidR="001D5379" w:rsidRPr="001D5379">
              <w:rPr>
                <w:bCs/>
              </w:rPr>
              <w:t>коворкинг</w:t>
            </w:r>
            <w:proofErr w:type="spellEnd"/>
            <w:r w:rsidR="001D5379" w:rsidRPr="001D5379">
              <w:rPr>
                <w:bCs/>
              </w:rPr>
              <w:t xml:space="preserve"> - центре</w:t>
            </w:r>
            <w:r w:rsidR="001D5379" w:rsidRPr="001D5379">
              <w:t>»</w:t>
            </w:r>
            <w:r w:rsidR="001D5379">
              <w:t>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2728FD" w:rsidRDefault="0051060D" w:rsidP="0051060D">
            <w:pPr>
              <w:pStyle w:val="af6"/>
              <w:jc w:val="center"/>
            </w:pPr>
            <w:r w:rsidRPr="000A56C3">
              <w:rPr>
                <w:rFonts w:ascii="Times New Roman" w:hAnsi="Times New Roman"/>
              </w:rPr>
              <w:lastRenderedPageBreak/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004BB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8004BB">
              <w:rPr>
                <w:rFonts w:ascii="Times New Roman" w:hAnsi="Times New Roman"/>
                <w:b/>
              </w:rPr>
              <w:t>1.6. Краткое описание содержания предлагаемого правового регулирования: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04BB" w:rsidRDefault="0051060D" w:rsidP="00E76B18">
            <w:pPr>
              <w:suppressAutoHyphens/>
              <w:ind w:firstLine="0"/>
            </w:pPr>
            <w:r w:rsidRPr="008004BB">
              <w:t xml:space="preserve">     </w:t>
            </w:r>
            <w:r w:rsidRPr="008004BB">
              <w:rPr>
                <w:color w:val="000000"/>
              </w:rPr>
              <w:t xml:space="preserve">В соответствии с </w:t>
            </w:r>
            <w:r w:rsidR="00E76B18" w:rsidRPr="008004BB">
              <w:rPr>
                <w:bCs/>
                <w:color w:val="000000" w:themeColor="text1"/>
              </w:rPr>
              <w:t>пунктом 2.11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11 марта 2022 года</w:t>
            </w:r>
            <w:r w:rsidR="001D5379">
              <w:rPr>
                <w:bCs/>
                <w:color w:val="000000" w:themeColor="text1"/>
              </w:rPr>
              <w:t>,</w:t>
            </w:r>
            <w:r w:rsidR="00E76B18" w:rsidRPr="008004BB">
              <w:t xml:space="preserve"> </w:t>
            </w:r>
            <w:r w:rsidRPr="008004BB">
              <w:t xml:space="preserve">проектом постановления предлагается утвердить </w:t>
            </w:r>
            <w:r w:rsidR="001D5379" w:rsidRPr="001D5379">
              <w:t xml:space="preserve">порядок и условия </w:t>
            </w:r>
            <w:r w:rsidR="001D5379" w:rsidRPr="001D5379">
              <w:rPr>
                <w:bCs/>
              </w:rPr>
              <w:t xml:space="preserve">оказания услуг по предоставлению рабочих мест в </w:t>
            </w:r>
            <w:proofErr w:type="spellStart"/>
            <w:r w:rsidR="001D5379" w:rsidRPr="001D5379">
              <w:rPr>
                <w:bCs/>
              </w:rPr>
              <w:t>коворкинг</w:t>
            </w:r>
            <w:proofErr w:type="spellEnd"/>
            <w:r w:rsidR="001D5379" w:rsidRPr="001D5379">
              <w:rPr>
                <w:bCs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требования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1D5379" w:rsidRPr="001D5379">
              <w:t>,</w:t>
            </w:r>
            <w:r w:rsidR="001D5379" w:rsidRPr="001D5379">
              <w:rPr>
                <w:bCs/>
              </w:rPr>
              <w:t xml:space="preserve"> оказывающим услуги по предоставлению рабочих мест в </w:t>
            </w:r>
            <w:proofErr w:type="spellStart"/>
            <w:r w:rsidR="001D5379" w:rsidRPr="001D5379">
              <w:rPr>
                <w:bCs/>
              </w:rPr>
              <w:t>коворкинг</w:t>
            </w:r>
            <w:proofErr w:type="spellEnd"/>
            <w:r w:rsidR="001D5379" w:rsidRPr="001D5379">
              <w:rPr>
                <w:bCs/>
              </w:rPr>
              <w:t xml:space="preserve"> - центре</w:t>
            </w:r>
            <w:r w:rsidR="001D5379" w:rsidRPr="001D5379">
              <w:t>».</w:t>
            </w:r>
          </w:p>
        </w:tc>
      </w:tr>
      <w:tr w:rsidR="0051060D" w:rsidRPr="000A56C3" w:rsidTr="00F44838">
        <w:trPr>
          <w:gridAfter w:val="2"/>
          <w:wAfter w:w="194" w:type="dxa"/>
          <w:trHeight w:val="361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  <w:p w:rsidR="0051060D" w:rsidRPr="0086115E" w:rsidRDefault="0051060D" w:rsidP="0051060D">
            <w:pPr>
              <w:ind w:firstLine="0"/>
            </w:pPr>
          </w:p>
        </w:tc>
      </w:tr>
      <w:tr w:rsidR="0051060D" w:rsidRPr="00BA3C1F" w:rsidTr="00F44838">
        <w:trPr>
          <w:gridAfter w:val="2"/>
          <w:wAfter w:w="194" w:type="dxa"/>
          <w:trHeight w:val="361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A3C1F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proofErr w:type="gramStart"/>
            <w:r w:rsidRPr="007A7EEB">
              <w:rPr>
                <w:rFonts w:ascii="Times New Roman" w:hAnsi="Times New Roman"/>
                <w:b/>
              </w:rPr>
              <w:t>1.6.1  Степень</w:t>
            </w:r>
            <w:proofErr w:type="gramEnd"/>
            <w:r w:rsidRPr="007A7EEB">
              <w:rPr>
                <w:rFonts w:ascii="Times New Roman" w:hAnsi="Times New Roman"/>
                <w:b/>
              </w:rPr>
              <w:t xml:space="preserve"> регулирующего воздействия: высокая.</w:t>
            </w:r>
          </w:p>
          <w:p w:rsidR="0051060D" w:rsidRPr="00BA3C1F" w:rsidRDefault="0051060D" w:rsidP="0051060D">
            <w:pPr>
              <w:ind w:firstLine="284"/>
              <w:rPr>
                <w:b/>
              </w:rPr>
            </w:pPr>
            <w:r w:rsidRPr="00BA3C1F">
              <w:rPr>
                <w:b/>
              </w:rPr>
              <w:t xml:space="preserve">Обоснование степени регулирующего воздействия: </w:t>
            </w:r>
          </w:p>
          <w:p w:rsidR="0051060D" w:rsidRPr="007A7EEB" w:rsidRDefault="0051060D" w:rsidP="0051060D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EEB">
              <w:rPr>
                <w:rFonts w:ascii="Times New Roman" w:hAnsi="Times New Roman" w:cs="Times New Roman"/>
                <w:sz w:val="24"/>
                <w:szCs w:val="24"/>
              </w:rPr>
              <w:t xml:space="preserve">     Проект нормативного правового акта содержит положения, устанавливающие новые обязанности и требования для субъектов общественных отношений, в связи с тем, что ранее муниципальным образованием не был принят нормативный правовой акт, содержащий </w:t>
            </w:r>
            <w:r w:rsidR="007A7E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и условия</w:t>
            </w:r>
            <w:r w:rsidR="00CA57B0" w:rsidRPr="007A7E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оказания услуг по предоставлению рабочих мест в </w:t>
            </w:r>
            <w:proofErr w:type="spellStart"/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коворкинг</w:t>
            </w:r>
            <w:proofErr w:type="spellEnd"/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- центре </w:t>
            </w:r>
            <w:r w:rsidR="00CA57B0" w:rsidRPr="007A7EEB">
              <w:rPr>
                <w:rFonts w:ascii="Times New Roman" w:eastAsia="Lucida Sans Unicode" w:hAnsi="Times New Roman" w:cs="Times New Roman"/>
                <w:bCs/>
                <w:color w:val="000000"/>
                <w:sz w:val="24"/>
                <w:szCs w:val="24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CA57B0" w:rsidRPr="007A7E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оказывающим услуги по предоставлению рабочих мест в </w:t>
            </w:r>
            <w:proofErr w:type="spellStart"/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коворкинг</w:t>
            </w:r>
            <w:proofErr w:type="spellEnd"/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7A7EEB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–</w:t>
            </w:r>
            <w:r w:rsidR="00CA57B0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центре</w:t>
            </w:r>
            <w:r w:rsidR="007A7EEB" w:rsidRPr="007A7E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  <w:r w:rsidR="00757B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51060D" w:rsidRPr="00EA0979" w:rsidRDefault="007A7EEB" w:rsidP="0051060D">
            <w:r>
              <w:t>«</w:t>
            </w:r>
          </w:p>
          <w:p w:rsidR="0051060D" w:rsidRPr="00BA3C1F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BA3C1F">
              <w:rPr>
                <w:rFonts w:ascii="Times New Roman" w:hAnsi="Times New Roman"/>
                <w:b/>
              </w:rPr>
              <w:t>1.7. Контактная информация исполнителя в регулирующем органе: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11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Ф.И.О.</w:t>
            </w:r>
          </w:p>
        </w:tc>
        <w:tc>
          <w:tcPr>
            <w:tcW w:w="8631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5B3E5E" w:rsidRDefault="0051060D" w:rsidP="0051060D">
            <w:pPr>
              <w:pStyle w:val="af6"/>
              <w:ind w:firstLine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Булычева Екатерина Владимировна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22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Должность:</w:t>
            </w:r>
          </w:p>
        </w:tc>
        <w:tc>
          <w:tcPr>
            <w:tcW w:w="7453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0A56C3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Главный специалист отдела инвестиций и развития малого и среднего предпринимательства, управления экономического развития</w:t>
            </w:r>
            <w:r w:rsidRPr="007063FC">
              <w:rPr>
                <w:rFonts w:ascii="Times New Roman" w:hAnsi="Times New Roman"/>
                <w:color w:val="000000"/>
              </w:rPr>
              <w:t xml:space="preserve"> администрации муниципального образования Ейский район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hanging="19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Тел:</w:t>
            </w:r>
          </w:p>
        </w:tc>
        <w:tc>
          <w:tcPr>
            <w:tcW w:w="29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5B3E5E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5B3E5E">
              <w:rPr>
                <w:rFonts w:ascii="Times New Roman" w:hAnsi="Times New Roman"/>
              </w:rPr>
              <w:t>(86132)2-</w:t>
            </w:r>
            <w:r>
              <w:rPr>
                <w:rFonts w:ascii="Times New Roman" w:hAnsi="Times New Roman"/>
              </w:rPr>
              <w:t>57</w:t>
            </w:r>
            <w:r w:rsidRPr="005B3E5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321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Адрес электронной почты:</w:t>
            </w:r>
          </w:p>
        </w:tc>
        <w:tc>
          <w:tcPr>
            <w:tcW w:w="273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5B3E5E" w:rsidRDefault="0051060D" w:rsidP="0051060D">
            <w:pPr>
              <w:pStyle w:val="af6"/>
              <w:ind w:firstLine="36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econom_eisk@mail</w:t>
            </w:r>
            <w:proofErr w:type="spellEnd"/>
            <w:r w:rsidRPr="005B3E5E">
              <w:rPr>
                <w:rFonts w:ascii="Times New Roman" w:hAnsi="Times New Roman"/>
              </w:rPr>
              <w:t>.</w:t>
            </w:r>
            <w:proofErr w:type="spellStart"/>
            <w:r w:rsidRPr="005B3E5E">
              <w:rPr>
                <w:rFonts w:ascii="Times New Roman" w:hAnsi="Times New Roman"/>
              </w:rPr>
              <w:t>ru</w:t>
            </w:r>
            <w:proofErr w:type="spellEnd"/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284"/>
              <w:rPr>
                <w:rFonts w:ascii="Times New Roman" w:hAnsi="Times New Roman"/>
              </w:rPr>
            </w:pPr>
          </w:p>
          <w:p w:rsidR="0051060D" w:rsidRPr="0013436B" w:rsidRDefault="0051060D" w:rsidP="0051060D">
            <w:pPr>
              <w:pStyle w:val="af6"/>
              <w:suppressAutoHyphens/>
              <w:ind w:firstLine="284"/>
              <w:rPr>
                <w:rFonts w:ascii="Times New Roman" w:hAnsi="Times New Roman"/>
                <w:b/>
              </w:rPr>
            </w:pPr>
            <w:r w:rsidRPr="0013436B">
              <w:rPr>
                <w:rFonts w:ascii="Times New Roman" w:hAnsi="Times New Roman"/>
                <w:b/>
              </w:rPr>
              <w:t>2. Описание проблемы,   на    решение   которой   направлено   предлагаемое       правовое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13436B">
              <w:rPr>
                <w:rFonts w:ascii="Times New Roman" w:hAnsi="Times New Roman"/>
                <w:b/>
              </w:rPr>
              <w:t>регулирование: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A3C1F" w:rsidRDefault="0051060D" w:rsidP="0051060D">
            <w:pPr>
              <w:suppressAutoHyphens/>
              <w:ind w:firstLine="284"/>
            </w:pPr>
            <w:r>
              <w:rPr>
                <w:bCs/>
              </w:rPr>
              <w:t xml:space="preserve">Невозможность оказания </w:t>
            </w:r>
            <w:r w:rsidR="007A7EEB" w:rsidRPr="007A7EEB">
              <w:rPr>
                <w:bCs/>
                <w:color w:val="000000"/>
              </w:rPr>
              <w:t xml:space="preserve">услуг по предоставлению рабочих мест в </w:t>
            </w:r>
            <w:proofErr w:type="spellStart"/>
            <w:r w:rsidR="007A7EEB" w:rsidRPr="007A7EEB">
              <w:rPr>
                <w:bCs/>
                <w:color w:val="000000"/>
              </w:rPr>
              <w:t>коворкинг</w:t>
            </w:r>
            <w:proofErr w:type="spellEnd"/>
            <w:r w:rsidR="007A7EEB" w:rsidRPr="007A7EEB">
              <w:rPr>
                <w:bCs/>
                <w:color w:val="000000"/>
              </w:rPr>
              <w:t xml:space="preserve"> - центре </w:t>
            </w:r>
            <w:r w:rsidR="007A7EEB" w:rsidRPr="007A7EEB">
              <w:rPr>
                <w:rFonts w:eastAsia="Lucida Sans Unicode"/>
                <w:bCs/>
                <w:color w:val="000000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  <w:r w:rsidR="007A7EEB">
              <w:rPr>
                <w:rFonts w:eastAsia="Lucida Sans Unicode"/>
                <w:bCs/>
                <w:color w:val="000000"/>
              </w:rPr>
              <w:t>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</w:p>
          <w:p w:rsidR="0051060D" w:rsidRPr="0081134D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81134D">
              <w:rPr>
                <w:rFonts w:ascii="Times New Roman" w:hAnsi="Times New Roman"/>
                <w:b/>
              </w:rPr>
              <w:t>2.1. Формулировка проблемы: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6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00"/>
            </w:tblGrid>
            <w:tr w:rsidR="0051060D" w:rsidTr="00244598">
              <w:tc>
                <w:tcPr>
                  <w:tcW w:w="960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51060D" w:rsidRDefault="007A7EEB" w:rsidP="0051060D">
                  <w:pPr>
                    <w:suppressAutoHyphens/>
                    <w:autoSpaceDE w:val="0"/>
                    <w:autoSpaceDN w:val="0"/>
                    <w:adjustRightInd w:val="0"/>
                    <w:ind w:firstLine="425"/>
                  </w:pPr>
                  <w:r>
                    <w:rPr>
                      <w:bCs/>
                    </w:rPr>
                    <w:t xml:space="preserve">Невозможность оказания </w:t>
                  </w:r>
                  <w:r w:rsidRPr="007A7EEB">
                    <w:rPr>
                      <w:bCs/>
                      <w:color w:val="000000"/>
                    </w:rPr>
                    <w:t xml:space="preserve">услуг по предоставлению рабочих мест в </w:t>
                  </w:r>
                  <w:proofErr w:type="spellStart"/>
                  <w:r w:rsidRPr="007A7EEB">
                    <w:rPr>
                      <w:bCs/>
                      <w:color w:val="000000"/>
                    </w:rPr>
                    <w:t>коворкинг</w:t>
                  </w:r>
                  <w:proofErr w:type="spellEnd"/>
                  <w:r w:rsidRPr="007A7EEB">
                    <w:rPr>
                      <w:bCs/>
                      <w:color w:val="000000"/>
                    </w:rPr>
                    <w:t xml:space="preserve"> - центре </w:t>
                  </w:r>
                  <w:r w:rsidRPr="007A7EEB">
                    <w:rPr>
                      <w:rFonts w:eastAsia="Lucida Sans Unicode"/>
                      <w:bCs/>
                      <w:color w:val="000000"/>
                    </w:rPr>
                    <w:t xml:space="preserve">субъектам малого и среднего предпринимательства и физическим лицам, не являющимся </w:t>
                  </w:r>
                  <w:r w:rsidRPr="007A7EEB">
                    <w:rPr>
                      <w:rFonts w:eastAsia="Lucida Sans Unicode"/>
                      <w:bCs/>
                      <w:color w:val="000000"/>
                    </w:rPr>
                    <w:lastRenderedPageBreak/>
                    <w:t>индивидуальными предпринимателями и применяющим специальный налоговый режим «Налог на профессиональный доход»</w:t>
                  </w:r>
                  <w:r>
                    <w:rPr>
                      <w:rFonts w:eastAsia="Lucida Sans Unicode"/>
                      <w:bCs/>
                      <w:color w:val="000000"/>
                    </w:rPr>
                    <w:t xml:space="preserve"> </w:t>
                  </w:r>
                  <w:r w:rsidR="000E2B6B">
                    <w:t xml:space="preserve">в </w:t>
                  </w:r>
                  <w:r w:rsidR="0051060D" w:rsidRPr="00BF649E">
                    <w:rPr>
                      <w:color w:val="000000"/>
                    </w:rPr>
                    <w:t xml:space="preserve">соответствии </w:t>
                  </w:r>
                  <w:r w:rsidRPr="008004BB">
                    <w:rPr>
                      <w:color w:val="000000"/>
                    </w:rPr>
                    <w:t xml:space="preserve">с </w:t>
                  </w:r>
                  <w:r w:rsidRPr="008004BB">
                    <w:rPr>
                      <w:bCs/>
                      <w:color w:val="000000" w:themeColor="text1"/>
                    </w:rPr>
                    <w:t>пунктом 2.11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11 марта 2022 года</w:t>
                  </w:r>
                  <w:r w:rsidRPr="007A7EEB">
                    <w:rPr>
                      <w:bCs/>
                    </w:rPr>
                    <w:t xml:space="preserve"> </w:t>
                  </w:r>
                  <w:r w:rsidR="0051060D" w:rsidRPr="007A7EEB">
                    <w:rPr>
                      <w:bCs/>
                    </w:rPr>
                    <w:t>по причине о</w:t>
                  </w:r>
                  <w:r w:rsidR="0051060D" w:rsidRPr="007A7EEB">
                    <w:t xml:space="preserve">тсутствия в муниципальном образовании </w:t>
                  </w:r>
                  <w:r w:rsidR="0051060D" w:rsidRPr="007A7EEB">
                    <w:rPr>
                      <w:bCs/>
                    </w:rPr>
                    <w:t>соответствующего муниципального правового акта.</w:t>
                  </w:r>
                </w:p>
              </w:tc>
            </w:tr>
            <w:tr w:rsidR="0051060D" w:rsidTr="00244598">
              <w:trPr>
                <w:trHeight w:val="70"/>
              </w:trPr>
              <w:tc>
                <w:tcPr>
                  <w:tcW w:w="96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1060D" w:rsidRDefault="0051060D" w:rsidP="0051060D"/>
              </w:tc>
            </w:tr>
          </w:tbl>
          <w:p w:rsidR="0051060D" w:rsidRPr="00F27F0C" w:rsidRDefault="0051060D" w:rsidP="0051060D">
            <w:pPr>
              <w:suppressAutoHyphens/>
              <w:autoSpaceDE w:val="0"/>
              <w:autoSpaceDN w:val="0"/>
              <w:adjustRightInd w:val="0"/>
              <w:ind w:firstLine="425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/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51060D" w:rsidRPr="009E0609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59A8" w:rsidRDefault="0051060D" w:rsidP="007A7EEB">
            <w:pPr>
              <w:pStyle w:val="25"/>
              <w:shd w:val="clear" w:color="auto" w:fill="auto"/>
              <w:tabs>
                <w:tab w:val="left" w:pos="5790"/>
              </w:tabs>
              <w:suppressAutoHyphens/>
              <w:spacing w:before="0" w:after="0" w:line="240" w:lineRule="auto"/>
              <w:ind w:left="23" w:right="23" w:hanging="23"/>
              <w:rPr>
                <w:sz w:val="24"/>
                <w:szCs w:val="24"/>
              </w:rPr>
            </w:pPr>
            <w:r w:rsidRPr="008A59A8">
              <w:rPr>
                <w:sz w:val="24"/>
                <w:szCs w:val="24"/>
              </w:rPr>
              <w:t xml:space="preserve">     Проблема возникла в связи с введением в действие </w:t>
            </w:r>
            <w:r w:rsidR="007A7EEB" w:rsidRPr="008A59A8">
              <w:rPr>
                <w:bCs/>
                <w:color w:val="000000" w:themeColor="text1"/>
                <w:sz w:val="24"/>
                <w:szCs w:val="24"/>
              </w:rPr>
              <w:t>пункта 2.11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11 марта 2022 года.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284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2.3. 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E12F20" w:rsidP="0051060D">
            <w:pPr>
              <w:suppressAutoHyphens/>
              <w:autoSpaceDE w:val="0"/>
              <w:autoSpaceDN w:val="0"/>
              <w:adjustRightInd w:val="0"/>
              <w:ind w:firstLine="426"/>
            </w:pPr>
            <w:r>
              <w:t xml:space="preserve">    </w:t>
            </w:r>
            <w:r w:rsidR="0051060D" w:rsidRPr="008A59A8">
              <w:t xml:space="preserve">Коммерческие и некоммерческие организации, претендующие выступить в качестве организации, образующей инфраструктуру поддержки </w:t>
            </w:r>
            <w:r w:rsidR="006243FB" w:rsidRPr="008A59A8">
              <w:t xml:space="preserve">субъектов МСП и </w:t>
            </w:r>
            <w:r w:rsidR="0051060D" w:rsidRPr="008A59A8">
              <w:t>физическим лицам, не являющихся индивидуальными предпринимателями и применяющих налоговый режим «Налог на профессиональный доход»  в Ейском районе,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Ейский район по</w:t>
            </w:r>
            <w:r w:rsidR="00CE0162" w:rsidRPr="008A59A8">
              <w:t xml:space="preserve"> оказанию</w:t>
            </w:r>
            <w:r w:rsidR="0051060D" w:rsidRPr="008A59A8">
              <w:t xml:space="preserve"> </w:t>
            </w:r>
            <w:r w:rsidR="00CE0162" w:rsidRPr="008A59A8">
              <w:rPr>
                <w:bCs/>
                <w:color w:val="000000"/>
              </w:rPr>
              <w:t xml:space="preserve">услуг по предоставлению рабочих мест в </w:t>
            </w:r>
            <w:proofErr w:type="spellStart"/>
            <w:r w:rsidR="00CE0162" w:rsidRPr="008A59A8">
              <w:rPr>
                <w:bCs/>
                <w:color w:val="000000"/>
              </w:rPr>
              <w:t>коворкинг</w:t>
            </w:r>
            <w:proofErr w:type="spellEnd"/>
            <w:r w:rsidR="00CE0162" w:rsidRPr="008A59A8">
              <w:rPr>
                <w:bCs/>
                <w:color w:val="000000"/>
              </w:rPr>
              <w:t xml:space="preserve"> - центре </w:t>
            </w:r>
            <w:r w:rsidR="00CE0162" w:rsidRPr="008A59A8">
              <w:rPr>
                <w:rFonts w:eastAsia="Lucida Sans Unicode"/>
                <w:bCs/>
                <w:color w:val="000000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  <w:r w:rsidR="0051060D" w:rsidRPr="008A59A8">
              <w:t xml:space="preserve"> при реализации муниципальной программы, обеспечивающей условия для создания субъектов МСП, физических лиц, не являющихся индивидуальными предпринимателями и  применяющих налоговый режим «Налог на профессиональный доход» (далее-Субъекты)  для оказания им поддержки. </w:t>
            </w:r>
            <w:r w:rsidR="0051060D" w:rsidRPr="008A59A8">
              <w:rPr>
                <w:rFonts w:eastAsia="Batang"/>
                <w:lang w:eastAsia="ko-KR"/>
              </w:rPr>
              <w:t>Количественная</w:t>
            </w:r>
            <w:r w:rsidR="0051060D" w:rsidRPr="008A59A8">
              <w:rPr>
                <w:color w:val="000000"/>
              </w:rPr>
              <w:t xml:space="preserve"> оценка потенциальных участников вышеуказанных общественных отношений не поддается оценке в связи с заявительным характером.</w:t>
            </w:r>
          </w:p>
          <w:p w:rsidR="0051060D" w:rsidRPr="008A59A8" w:rsidRDefault="0051060D" w:rsidP="0051060D">
            <w:pPr>
              <w:ind w:firstLine="709"/>
              <w:rPr>
                <w:szCs w:val="28"/>
              </w:rPr>
            </w:pPr>
            <w:r w:rsidRPr="008A59A8">
              <w:t>Субъекты малого и среднего предпринимательства, зарегистрированные на территории муниципального образования Ейский район, претендующие на оказание бесплатной консультационной поддержки – 4</w:t>
            </w:r>
            <w:r w:rsidR="00BE10AF" w:rsidRPr="008A59A8">
              <w:t xml:space="preserve"> </w:t>
            </w:r>
            <w:r w:rsidRPr="008A59A8">
              <w:t>8</w:t>
            </w:r>
            <w:r w:rsidR="00D071EA" w:rsidRPr="008A59A8">
              <w:t>22</w:t>
            </w:r>
            <w:r w:rsidRPr="008A59A8">
              <w:t xml:space="preserve"> ед. (данные Единого реестра субъектов малого и среднего предпринимательства </w:t>
            </w:r>
            <w:r w:rsidR="00D071EA" w:rsidRPr="008A59A8">
              <w:t>на 10.08</w:t>
            </w:r>
            <w:r w:rsidRPr="008A59A8">
              <w:t>.202</w:t>
            </w:r>
            <w:r w:rsidR="00D071EA" w:rsidRPr="008A59A8">
              <w:t>2</w:t>
            </w:r>
            <w:r w:rsidRPr="008A59A8">
              <w:t xml:space="preserve"> года).</w:t>
            </w:r>
          </w:p>
          <w:p w:rsidR="0051060D" w:rsidRPr="008A59A8" w:rsidRDefault="0051060D" w:rsidP="0051060D">
            <w:pPr>
              <w:ind w:firstLine="709"/>
              <w:rPr>
                <w:color w:val="000000"/>
              </w:rPr>
            </w:pPr>
            <w:r w:rsidRPr="008A59A8">
              <w:rPr>
                <w:color w:val="000000"/>
              </w:rPr>
              <w:t xml:space="preserve">Субъекты (физические лица, не являющиеся индивидуальными предпринимателями и применяющие специальный налоговый </w:t>
            </w:r>
            <w:hyperlink r:id="rId9" w:history="1">
              <w:r w:rsidRPr="008A59A8">
                <w:rPr>
                  <w:rStyle w:val="af2"/>
                  <w:color w:val="000000"/>
                  <w:u w:val="none"/>
                </w:rPr>
                <w:t>режим</w:t>
              </w:r>
            </w:hyperlink>
            <w:r w:rsidRPr="008A59A8">
              <w:rPr>
                <w:color w:val="000000"/>
              </w:rPr>
              <w:t xml:space="preserve"> «Налог на профессиональный доход»)</w:t>
            </w:r>
            <w:r w:rsidRPr="008A59A8">
              <w:t xml:space="preserve"> зарегистрированные на территории муниципального образования Ейский район, претендующие на оказание бесплатной консультационной поддержки</w:t>
            </w:r>
            <w:r w:rsidR="00BE10AF" w:rsidRPr="008A59A8">
              <w:rPr>
                <w:color w:val="000000"/>
              </w:rPr>
              <w:t xml:space="preserve"> – 3 581</w:t>
            </w:r>
            <w:r w:rsidRPr="008A59A8">
              <w:rPr>
                <w:color w:val="000000"/>
              </w:rPr>
              <w:t xml:space="preserve"> ед. (по данным ФНС на </w:t>
            </w:r>
            <w:r w:rsidR="00BE10AF" w:rsidRPr="008A59A8">
              <w:rPr>
                <w:color w:val="000000"/>
              </w:rPr>
              <w:t>01.07.2022</w:t>
            </w:r>
            <w:r w:rsidRPr="008A59A8">
              <w:rPr>
                <w:color w:val="000000"/>
              </w:rPr>
              <w:t xml:space="preserve"> года).</w:t>
            </w:r>
          </w:p>
          <w:p w:rsidR="0051060D" w:rsidRPr="008A59A8" w:rsidRDefault="0051060D" w:rsidP="0051060D">
            <w:pPr>
              <w:ind w:firstLine="0"/>
              <w:rPr>
                <w:szCs w:val="28"/>
              </w:rPr>
            </w:pPr>
            <w:r w:rsidRPr="008A59A8">
              <w:rPr>
                <w:rFonts w:eastAsia="Batang"/>
                <w:color w:val="000000"/>
                <w:lang w:eastAsia="ko-KR"/>
              </w:rPr>
              <w:t xml:space="preserve">          Количественная</w:t>
            </w:r>
            <w:r w:rsidRPr="008A59A8">
              <w:rPr>
                <w:color w:val="000000"/>
              </w:rPr>
              <w:t xml:space="preserve"> оценка потенциальных участников общественных отношений</w:t>
            </w:r>
            <w:r w:rsidR="004505FF">
              <w:rPr>
                <w:color w:val="000000"/>
              </w:rPr>
              <w:t xml:space="preserve"> </w:t>
            </w:r>
            <w:r w:rsidRPr="008A59A8">
              <w:rPr>
                <w:color w:val="000000"/>
              </w:rPr>
              <w:t>-</w:t>
            </w:r>
            <w:r w:rsidR="004505FF">
              <w:rPr>
                <w:color w:val="000000"/>
              </w:rPr>
              <w:t xml:space="preserve">                          </w:t>
            </w:r>
            <w:r w:rsidR="00BE10AF" w:rsidRPr="008A59A8">
              <w:rPr>
                <w:color w:val="000000"/>
              </w:rPr>
              <w:t>8 403</w:t>
            </w:r>
            <w:r w:rsidRPr="008A59A8">
              <w:rPr>
                <w:color w:val="000000"/>
              </w:rPr>
              <w:t xml:space="preserve"> ед.</w:t>
            </w:r>
          </w:p>
          <w:p w:rsidR="0051060D" w:rsidRPr="008A59A8" w:rsidRDefault="0051060D" w:rsidP="0051060D">
            <w:pPr>
              <w:suppressAutoHyphens/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  <w:p w:rsidR="0051060D" w:rsidRPr="008A59A8" w:rsidRDefault="0051060D" w:rsidP="0051060D">
            <w:pPr>
              <w:autoSpaceDE w:val="0"/>
              <w:autoSpaceDN w:val="0"/>
              <w:adjustRightInd w:val="0"/>
              <w:ind w:firstLine="0"/>
              <w:rPr>
                <w:b/>
              </w:rPr>
            </w:pPr>
            <w:r w:rsidRPr="008A59A8">
              <w:rPr>
                <w:b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51060D" w:rsidRPr="005B3E5E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21912" w:rsidRDefault="0051060D" w:rsidP="00021912">
            <w:pPr>
              <w:ind w:firstLine="709"/>
              <w:rPr>
                <w:color w:val="000000"/>
              </w:rPr>
            </w:pPr>
            <w:r w:rsidRPr="008A59A8">
              <w:rPr>
                <w:color w:val="000000"/>
              </w:rPr>
              <w:t xml:space="preserve">Отсутствие </w:t>
            </w:r>
            <w:r w:rsidRPr="008A59A8">
              <w:rPr>
                <w:bCs/>
              </w:rPr>
              <w:t xml:space="preserve">в </w:t>
            </w:r>
            <w:r w:rsidRPr="008A59A8">
              <w:t>муниципальном образовании Ейский район</w:t>
            </w:r>
            <w:r w:rsidR="00021912">
              <w:rPr>
                <w:color w:val="000000"/>
              </w:rPr>
              <w:t xml:space="preserve"> утвержденного п</w:t>
            </w:r>
            <w:r w:rsidR="00021912" w:rsidRPr="00021912">
              <w:rPr>
                <w:color w:val="000000"/>
              </w:rPr>
              <w:t xml:space="preserve">орядка и условий </w:t>
            </w:r>
            <w:r w:rsidR="00021912" w:rsidRPr="00021912">
              <w:rPr>
                <w:bCs/>
                <w:color w:val="000000"/>
              </w:rPr>
              <w:t xml:space="preserve">оказания услуг по предоставлению рабочих мест в </w:t>
            </w:r>
            <w:proofErr w:type="spellStart"/>
            <w:r w:rsidR="00021912" w:rsidRPr="00021912">
              <w:rPr>
                <w:bCs/>
                <w:color w:val="000000"/>
              </w:rPr>
              <w:t>коворкинг</w:t>
            </w:r>
            <w:proofErr w:type="spellEnd"/>
            <w:r w:rsidR="00021912" w:rsidRPr="00021912">
              <w:rPr>
                <w:bCs/>
                <w:color w:val="000000"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</w:t>
            </w:r>
            <w:r w:rsidR="00021912">
              <w:rPr>
                <w:bCs/>
                <w:color w:val="000000"/>
              </w:rPr>
              <w:t>ном образовании Ейский район и т</w:t>
            </w:r>
            <w:r w:rsidR="00021912" w:rsidRPr="00021912">
              <w:rPr>
                <w:bCs/>
                <w:color w:val="000000"/>
              </w:rPr>
              <w:t xml:space="preserve">ребований к организациям, образующим инфраструктуру поддержки субъектов малого и </w:t>
            </w:r>
            <w:r w:rsidR="00021912" w:rsidRPr="00021912">
              <w:rPr>
                <w:bCs/>
                <w:color w:val="000000"/>
              </w:rPr>
              <w:lastRenderedPageBreak/>
              <w:t>среднего предпринимательства в муниципальном образовании Ейский район</w:t>
            </w:r>
            <w:r w:rsidR="00021912" w:rsidRPr="00021912">
              <w:rPr>
                <w:color w:val="000000"/>
              </w:rPr>
              <w:t>,</w:t>
            </w:r>
            <w:r w:rsidR="00021912" w:rsidRPr="00021912">
              <w:rPr>
                <w:bCs/>
                <w:color w:val="000000"/>
              </w:rPr>
              <w:t xml:space="preserve"> оказывающим услуги по предоставлению рабочих мест в </w:t>
            </w:r>
            <w:proofErr w:type="spellStart"/>
            <w:r w:rsidR="00021912" w:rsidRPr="00021912">
              <w:rPr>
                <w:bCs/>
                <w:color w:val="000000"/>
              </w:rPr>
              <w:t>коворкинг</w:t>
            </w:r>
            <w:proofErr w:type="spellEnd"/>
            <w:r w:rsidR="00021912" w:rsidRPr="00021912">
              <w:rPr>
                <w:bCs/>
                <w:color w:val="000000"/>
              </w:rPr>
              <w:t xml:space="preserve"> - центре</w:t>
            </w:r>
            <w:r w:rsidR="00021912" w:rsidRPr="00021912">
              <w:rPr>
                <w:color w:val="000000"/>
              </w:rPr>
              <w:t>»</w:t>
            </w:r>
            <w:r w:rsidR="00021912">
              <w:rPr>
                <w:color w:val="000000"/>
              </w:rPr>
              <w:t xml:space="preserve"> </w:t>
            </w:r>
            <w:r w:rsidRPr="008A59A8">
              <w:rPr>
                <w:bCs/>
              </w:rPr>
              <w:t xml:space="preserve">в соответствии </w:t>
            </w:r>
            <w:r w:rsidRPr="008A59A8">
              <w:rPr>
                <w:color w:val="000000"/>
              </w:rPr>
              <w:t xml:space="preserve">с </w:t>
            </w:r>
            <w:r w:rsidR="007D1904" w:rsidRPr="008A59A8">
              <w:rPr>
                <w:bCs/>
                <w:color w:val="000000" w:themeColor="text1"/>
              </w:rPr>
              <w:t>пунктом 2.11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11 марта 2022 года</w:t>
            </w:r>
            <w:r w:rsidR="007D1904" w:rsidRPr="008A59A8">
              <w:rPr>
                <w:szCs w:val="28"/>
              </w:rPr>
              <w:t>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2.5. Причины возникновения проблемы и факторы, поддерживающие её существование:</w:t>
            </w:r>
          </w:p>
          <w:p w:rsidR="0051060D" w:rsidRPr="008A59A8" w:rsidRDefault="002C0F7F" w:rsidP="002C0F7F">
            <w:pPr>
              <w:suppressAutoHyphens/>
              <w:autoSpaceDE w:val="0"/>
              <w:autoSpaceDN w:val="0"/>
              <w:adjustRightInd w:val="0"/>
              <w:ind w:firstLine="425"/>
            </w:pPr>
            <w:r>
              <w:rPr>
                <w:bCs/>
              </w:rPr>
              <w:t xml:space="preserve">Утверждение </w:t>
            </w:r>
            <w:r w:rsidRPr="002C0F7F">
              <w:rPr>
                <w:bCs/>
              </w:rPr>
              <w:t xml:space="preserve">главой администрации (губернатором) Краснодарского края </w:t>
            </w:r>
            <w:r>
              <w:rPr>
                <w:bCs/>
              </w:rPr>
              <w:t xml:space="preserve">                                    </w:t>
            </w:r>
            <w:r w:rsidRPr="002C0F7F">
              <w:rPr>
                <w:bCs/>
              </w:rPr>
              <w:t>11 марта 2022 года</w:t>
            </w:r>
            <w:r>
              <w:rPr>
                <w:bCs/>
              </w:rPr>
              <w:t xml:space="preserve"> </w:t>
            </w:r>
            <w:r w:rsidRPr="002C0F7F">
              <w:rPr>
                <w:bCs/>
              </w:rPr>
              <w:t>Плана обеспечения устойчивого развития экономики и социальной стабильности в К</w:t>
            </w:r>
            <w:r>
              <w:rPr>
                <w:bCs/>
              </w:rPr>
              <w:t>раснодарском крае.</w:t>
            </w:r>
          </w:p>
        </w:tc>
      </w:tr>
      <w:tr w:rsidR="0051060D" w:rsidRPr="000A56C3" w:rsidTr="00F44838">
        <w:trPr>
          <w:gridAfter w:val="2"/>
          <w:wAfter w:w="194" w:type="dxa"/>
          <w:trHeight w:val="1807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Ейский район:</w:t>
            </w:r>
          </w:p>
          <w:p w:rsidR="0051060D" w:rsidRPr="008A59A8" w:rsidRDefault="0051060D" w:rsidP="0051060D">
            <w:pPr>
              <w:suppressAutoHyphens/>
              <w:autoSpaceDE w:val="0"/>
              <w:autoSpaceDN w:val="0"/>
              <w:adjustRightInd w:val="0"/>
              <w:ind w:firstLine="425"/>
            </w:pPr>
            <w:r w:rsidRPr="008A59A8">
              <w:t>Нормативные правовые акты, регулирующие вопросы развития малого и среднего предпринимательства</w:t>
            </w:r>
            <w:r w:rsidRPr="008A59A8">
              <w:rPr>
                <w:color w:val="000000"/>
              </w:rPr>
              <w:t xml:space="preserve">, </w:t>
            </w:r>
            <w:r w:rsidRPr="008A59A8">
              <w:rPr>
                <w:szCs w:val="28"/>
              </w:rPr>
              <w:t xml:space="preserve">физических лиц, не являющихся индивидуальными предпринимателями и применяющих специальный налоговый режим «Налог на профессиональный доход», </w:t>
            </w:r>
            <w:r w:rsidRPr="008A59A8">
              <w:t>издают в пределах своей компетенции органы исполнительной власти субъектов Российской Федерации, органы местного самоуправления.</w:t>
            </w:r>
          </w:p>
          <w:p w:rsidR="0051060D" w:rsidRPr="008A59A8" w:rsidRDefault="0051060D" w:rsidP="0051060D">
            <w:pPr>
              <w:pStyle w:val="ConsPlusNormal"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suppressAutoHyphens/>
              <w:ind w:firstLine="0"/>
            </w:pPr>
            <w:r w:rsidRPr="008A59A8">
              <w:rPr>
                <w:b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</w:t>
            </w:r>
            <w:r w:rsidRPr="008A59A8">
              <w:t>: в других субъектах Российской Федерации и муниципальных образованиях Краснодарского края данная проблема решена аналогичным образом.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suppressAutoHyphens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2.8. Источники данных:</w:t>
            </w:r>
            <w:r w:rsidRPr="008A59A8">
              <w:t xml:space="preserve"> </w:t>
            </w:r>
            <w:r w:rsidRPr="008A59A8">
              <w:rPr>
                <w:rFonts w:ascii="Times New Roman" w:hAnsi="Times New Roman"/>
                <w:szCs w:val="28"/>
              </w:rPr>
              <w:t>департамент инвестиций и развития малого и среднего предпринимательства Краснодарского края, интернет.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8A59A8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2.9. Иная информация о проблеме: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Отсутствует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bookmarkStart w:id="2" w:name="sub_10003"/>
            <w:r w:rsidRPr="008A59A8">
              <w:rPr>
                <w:rFonts w:ascii="Times New Roman" w:hAnsi="Times New Roman"/>
                <w:b/>
              </w:rPr>
              <w:t>3. Определение    целей    предлагаемого   правового регулирования и индикаторов для оценки их достижения</w:t>
            </w:r>
            <w:bookmarkEnd w:id="2"/>
          </w:p>
          <w:p w:rsidR="0051060D" w:rsidRPr="008A59A8" w:rsidRDefault="0051060D" w:rsidP="0051060D"/>
        </w:tc>
      </w:tr>
      <w:tr w:rsidR="0051060D" w:rsidRPr="000A56C3" w:rsidTr="00F44838">
        <w:trPr>
          <w:gridAfter w:val="2"/>
          <w:wAfter w:w="194" w:type="dxa"/>
        </w:trPr>
        <w:tc>
          <w:tcPr>
            <w:tcW w:w="4606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3.1. Цели предлагаемого правового регулирования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3" w:name="sub_100032"/>
            <w:r w:rsidRPr="008A59A8">
              <w:rPr>
                <w:rFonts w:ascii="Times New Roman" w:hAnsi="Times New Roman"/>
              </w:rPr>
              <w:t xml:space="preserve">3.2. Сроки </w:t>
            </w:r>
          </w:p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достижения целей предлагаемого правового регулирования</w:t>
            </w:r>
            <w:bookmarkEnd w:id="3"/>
          </w:p>
        </w:tc>
        <w:tc>
          <w:tcPr>
            <w:tcW w:w="32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 xml:space="preserve">3.3. Периодичность мониторинга </w:t>
            </w:r>
          </w:p>
          <w:p w:rsidR="0051060D" w:rsidRPr="008A59A8" w:rsidRDefault="0051060D" w:rsidP="0051060D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 xml:space="preserve">достижения целей предлагаемого </w:t>
            </w:r>
          </w:p>
          <w:p w:rsidR="0051060D" w:rsidRPr="008A59A8" w:rsidRDefault="0051060D" w:rsidP="0051060D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правового регулирования</w:t>
            </w:r>
          </w:p>
        </w:tc>
      </w:tr>
      <w:tr w:rsidR="0051060D" w:rsidRPr="00676766" w:rsidTr="00F44838">
        <w:trPr>
          <w:gridAfter w:val="2"/>
          <w:wAfter w:w="194" w:type="dxa"/>
        </w:trPr>
        <w:tc>
          <w:tcPr>
            <w:tcW w:w="4606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6A3AA7">
            <w:pPr>
              <w:ind w:firstLine="426"/>
              <w:rPr>
                <w:bCs/>
                <w:color w:val="000000"/>
                <w:szCs w:val="28"/>
              </w:rPr>
            </w:pPr>
            <w:r w:rsidRPr="008A59A8">
              <w:rPr>
                <w:szCs w:val="28"/>
              </w:rPr>
              <w:t>Утверждение</w:t>
            </w:r>
            <w:r w:rsidR="005E423E" w:rsidRPr="008A59A8">
              <w:rPr>
                <w:szCs w:val="28"/>
              </w:rPr>
              <w:t xml:space="preserve"> </w:t>
            </w:r>
            <w:r w:rsidR="005E423E" w:rsidRPr="008A59A8">
              <w:t xml:space="preserve">Требований к организациям, </w:t>
            </w:r>
            <w:r w:rsidR="006A3AA7" w:rsidRPr="008A59A8">
              <w:rPr>
                <w:bCs/>
                <w:color w:val="000000" w:themeColor="text1"/>
                <w:szCs w:val="28"/>
              </w:rPr>
              <w:t xml:space="preserve">оказывающим услуги по предоставлению рабочих мест в </w:t>
            </w:r>
            <w:proofErr w:type="spellStart"/>
            <w:r w:rsidR="006A3AA7" w:rsidRPr="008A59A8">
              <w:rPr>
                <w:bCs/>
                <w:color w:val="000000" w:themeColor="text1"/>
                <w:szCs w:val="28"/>
              </w:rPr>
              <w:t>коворкинг</w:t>
            </w:r>
            <w:proofErr w:type="spellEnd"/>
            <w:r w:rsidR="006A3AA7" w:rsidRPr="008A59A8">
              <w:rPr>
                <w:bCs/>
                <w:color w:val="000000" w:themeColor="text1"/>
                <w:szCs w:val="28"/>
              </w:rPr>
              <w:t xml:space="preserve"> - центре </w:t>
            </w:r>
            <w:r w:rsidR="006A3AA7" w:rsidRPr="008A59A8">
              <w:rPr>
                <w:rFonts w:eastAsia="Lucida Sans Unicode" w:cs="Tahoma"/>
                <w:bCs/>
                <w:color w:val="000000" w:themeColor="text1"/>
                <w:szCs w:val="28"/>
              </w:rPr>
              <w:t xml:space="preserve"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Требований к организациям, </w:t>
            </w:r>
            <w:r w:rsidR="006A3AA7" w:rsidRPr="008A59A8">
              <w:rPr>
                <w:rFonts w:eastAsia="Lucida Sans Unicode" w:cs="Tahoma"/>
                <w:bCs/>
                <w:color w:val="000000" w:themeColor="text1"/>
                <w:szCs w:val="28"/>
              </w:rPr>
              <w:lastRenderedPageBreak/>
              <w:t>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6A3AA7" w:rsidRPr="008A59A8">
              <w:rPr>
                <w:color w:val="000000" w:themeColor="text1"/>
                <w:szCs w:val="28"/>
              </w:rPr>
              <w:t>,</w:t>
            </w:r>
            <w:r w:rsidR="006A3AA7" w:rsidRPr="008A59A8">
              <w:rPr>
                <w:bCs/>
                <w:color w:val="000000" w:themeColor="text1"/>
                <w:szCs w:val="28"/>
              </w:rPr>
              <w:t xml:space="preserve"> оказывающим услуги по предоставлению рабочих мест в </w:t>
            </w:r>
            <w:proofErr w:type="spellStart"/>
            <w:r w:rsidR="006A3AA7" w:rsidRPr="008A59A8">
              <w:rPr>
                <w:bCs/>
                <w:color w:val="000000" w:themeColor="text1"/>
                <w:szCs w:val="28"/>
              </w:rPr>
              <w:t>коворкинг</w:t>
            </w:r>
            <w:proofErr w:type="spellEnd"/>
            <w:r w:rsidR="006A3AA7" w:rsidRPr="008A59A8">
              <w:rPr>
                <w:bCs/>
                <w:color w:val="000000" w:themeColor="text1"/>
                <w:szCs w:val="28"/>
              </w:rPr>
              <w:t xml:space="preserve"> - центре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35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lastRenderedPageBreak/>
              <w:t>С даты вступления</w:t>
            </w:r>
          </w:p>
          <w:p w:rsidR="0051060D" w:rsidRPr="008A59A8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>в силу постановления.</w:t>
            </w:r>
          </w:p>
        </w:tc>
        <w:tc>
          <w:tcPr>
            <w:tcW w:w="329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 xml:space="preserve">В мониторинге </w:t>
            </w:r>
          </w:p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 xml:space="preserve">достижения </w:t>
            </w:r>
          </w:p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 xml:space="preserve">цели </w:t>
            </w:r>
          </w:p>
          <w:p w:rsidR="0051060D" w:rsidRPr="008A59A8" w:rsidRDefault="0051060D" w:rsidP="0051060D">
            <w:pPr>
              <w:pStyle w:val="af6"/>
              <w:suppressAutoHyphens/>
              <w:ind w:firstLine="149"/>
              <w:jc w:val="center"/>
              <w:rPr>
                <w:rFonts w:ascii="Times New Roman" w:hAnsi="Times New Roman"/>
                <w:color w:val="000000"/>
              </w:rPr>
            </w:pPr>
            <w:r w:rsidRPr="008A59A8">
              <w:rPr>
                <w:rFonts w:ascii="Times New Roman" w:hAnsi="Times New Roman"/>
                <w:color w:val="000000"/>
              </w:rPr>
              <w:t>не нуждается.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      </w:r>
          </w:p>
        </w:tc>
      </w:tr>
      <w:tr w:rsidR="0051060D" w:rsidRPr="007E226E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8827D1">
            <w:pPr>
              <w:suppressAutoHyphens/>
              <w:ind w:firstLine="0"/>
            </w:pPr>
            <w:r w:rsidRPr="008A59A8">
              <w:rPr>
                <w:szCs w:val="28"/>
              </w:rPr>
              <w:t xml:space="preserve">    </w:t>
            </w:r>
            <w:r w:rsidR="008827D1" w:rsidRPr="008A59A8">
              <w:t xml:space="preserve">Пункт </w:t>
            </w:r>
            <w:r w:rsidR="008827D1" w:rsidRPr="008A59A8">
              <w:rPr>
                <w:bCs/>
                <w:color w:val="000000" w:themeColor="text1"/>
              </w:rPr>
              <w:t>2.11 Плана обеспечения устойчивого развития экономики и социальной стабильности в Краснодарском крае, утвержденного главой администрации (губернатором) Краснодарского края 11 марта 2022 года</w:t>
            </w:r>
            <w:r w:rsidRPr="008A59A8">
              <w:rPr>
                <w:bCs/>
              </w:rPr>
              <w:t>»</w:t>
            </w:r>
            <w:r w:rsidRPr="008A59A8">
              <w:t xml:space="preserve">, постановление администрации муниципального образования Ейский район от 5 сентября 2018 года № 700 «Об утверждении муниципальной программы «Социально-экономическое развитие </w:t>
            </w:r>
            <w:proofErr w:type="spellStart"/>
            <w:r w:rsidRPr="008A59A8">
              <w:t>Ейского</w:t>
            </w:r>
            <w:proofErr w:type="spellEnd"/>
            <w:r w:rsidRPr="008A59A8">
              <w:t xml:space="preserve"> района».</w:t>
            </w:r>
          </w:p>
        </w:tc>
      </w:tr>
      <w:tr w:rsidR="0051060D" w:rsidRPr="000A56C3" w:rsidTr="00206D29">
        <w:trPr>
          <w:gridAfter w:val="2"/>
          <w:wAfter w:w="194" w:type="dxa"/>
        </w:trPr>
        <w:tc>
          <w:tcPr>
            <w:tcW w:w="379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/>
        </w:tc>
        <w:tc>
          <w:tcPr>
            <w:tcW w:w="5954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1060D" w:rsidRPr="000A56C3" w:rsidTr="00206D29">
        <w:trPr>
          <w:gridAfter w:val="2"/>
          <w:wAfter w:w="194" w:type="dxa"/>
        </w:trPr>
        <w:tc>
          <w:tcPr>
            <w:tcW w:w="379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3.5. Цели предлагаемого правового регулирования</w:t>
            </w:r>
          </w:p>
        </w:tc>
        <w:tc>
          <w:tcPr>
            <w:tcW w:w="19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121"/>
              <w:jc w:val="center"/>
              <w:rPr>
                <w:rFonts w:ascii="Times New Roman" w:hAnsi="Times New Roman"/>
              </w:rPr>
            </w:pPr>
            <w:bookmarkStart w:id="4" w:name="sub_100036"/>
            <w:r w:rsidRPr="008A59A8">
              <w:rPr>
                <w:rFonts w:ascii="Times New Roman" w:hAnsi="Times New Roman"/>
              </w:rPr>
              <w:t>3.6. Индикаторы достижения целей предлагаемого правового регулирования</w:t>
            </w:r>
            <w:bookmarkEnd w:id="4"/>
          </w:p>
        </w:tc>
        <w:tc>
          <w:tcPr>
            <w:tcW w:w="1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hanging="3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3.7. Единица измерения индикаторов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53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3.8. Целевые значения индикаторов по годам</w:t>
            </w:r>
          </w:p>
        </w:tc>
      </w:tr>
      <w:tr w:rsidR="0051060D" w:rsidRPr="000A56C3" w:rsidTr="00206D29">
        <w:trPr>
          <w:gridAfter w:val="2"/>
          <w:wAfter w:w="194" w:type="dxa"/>
        </w:trPr>
        <w:tc>
          <w:tcPr>
            <w:tcW w:w="379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7222A5" w:rsidP="007902A8">
            <w:pPr>
              <w:suppressAutoHyphens/>
              <w:ind w:firstLine="142"/>
              <w:rPr>
                <w:sz w:val="22"/>
                <w:szCs w:val="22"/>
              </w:rPr>
            </w:pPr>
            <w:r w:rsidRPr="008A59A8">
              <w:rPr>
                <w:szCs w:val="28"/>
              </w:rPr>
              <w:t xml:space="preserve">Утверждение </w:t>
            </w:r>
            <w:r w:rsidR="001862DE">
              <w:t>п</w:t>
            </w:r>
            <w:r w:rsidR="001862DE" w:rsidRPr="001862DE">
              <w:t xml:space="preserve">орядка и условий </w:t>
            </w:r>
            <w:r w:rsidR="001862DE" w:rsidRPr="001862DE">
              <w:rPr>
                <w:bCs/>
              </w:rPr>
              <w:t xml:space="preserve">оказания услуг по предоставлению рабочих мест в </w:t>
            </w:r>
            <w:proofErr w:type="spellStart"/>
            <w:r w:rsidR="001862DE" w:rsidRPr="001862DE">
              <w:rPr>
                <w:bCs/>
              </w:rPr>
              <w:t>коворкинг</w:t>
            </w:r>
            <w:proofErr w:type="spellEnd"/>
            <w:r w:rsidR="001862DE" w:rsidRPr="001862DE">
              <w:rPr>
                <w:bCs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</w:t>
            </w:r>
            <w:r w:rsidR="001862DE">
              <w:rPr>
                <w:bCs/>
              </w:rPr>
              <w:t>ном образовании Ейский район и т</w:t>
            </w:r>
            <w:r w:rsidR="001862DE" w:rsidRPr="001862DE">
              <w:rPr>
                <w:bCs/>
              </w:rPr>
              <w:t>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1862DE" w:rsidRPr="001862DE">
              <w:t>,</w:t>
            </w:r>
            <w:r w:rsidR="001862DE" w:rsidRPr="001862DE">
              <w:rPr>
                <w:bCs/>
              </w:rPr>
              <w:t xml:space="preserve"> оказывающим услуги по предоставлению рабочих мест в </w:t>
            </w:r>
            <w:proofErr w:type="spellStart"/>
            <w:r w:rsidR="001862DE" w:rsidRPr="001862DE">
              <w:rPr>
                <w:bCs/>
              </w:rPr>
              <w:t>коворкинг</w:t>
            </w:r>
            <w:proofErr w:type="spellEnd"/>
            <w:r w:rsidR="001862DE" w:rsidRPr="001862DE">
              <w:rPr>
                <w:bCs/>
              </w:rPr>
              <w:t xml:space="preserve"> - центре</w:t>
            </w:r>
            <w:r w:rsidR="001862DE" w:rsidRPr="001862DE">
              <w:t>»</w:t>
            </w:r>
            <w:r w:rsidR="001862DE">
              <w:t>.</w:t>
            </w:r>
          </w:p>
        </w:tc>
        <w:tc>
          <w:tcPr>
            <w:tcW w:w="196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7"/>
              <w:ind w:firstLine="0"/>
              <w:jc w:val="center"/>
            </w:pPr>
            <w:r w:rsidRPr="008A59A8">
              <w:rPr>
                <w:rFonts w:ascii="Times New Roman" w:hAnsi="Times New Roman"/>
              </w:rPr>
              <w:t>-</w:t>
            </w:r>
          </w:p>
        </w:tc>
        <w:tc>
          <w:tcPr>
            <w:tcW w:w="1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8A59A8">
              <w:rPr>
                <w:sz w:val="22"/>
                <w:szCs w:val="22"/>
              </w:rPr>
              <w:t>-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ind w:firstLine="0"/>
              <w:jc w:val="center"/>
              <w:rPr>
                <w:sz w:val="22"/>
                <w:szCs w:val="22"/>
              </w:rPr>
            </w:pPr>
            <w:r w:rsidRPr="008A59A8">
              <w:rPr>
                <w:sz w:val="22"/>
                <w:szCs w:val="22"/>
              </w:rPr>
              <w:t>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3.9. Методы расчёта индикаторов достижения целей предлагаемого правового</w:t>
            </w:r>
          </w:p>
        </w:tc>
      </w:tr>
      <w:tr w:rsidR="0051060D" w:rsidRPr="000A56C3" w:rsidTr="00F44838">
        <w:trPr>
          <w:gridAfter w:val="2"/>
          <w:wAfter w:w="194" w:type="dxa"/>
          <w:trHeight w:val="242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42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 xml:space="preserve">регулирования, источники информации для расчётов: </w:t>
            </w:r>
            <w:r w:rsidRPr="008A59A8">
              <w:rPr>
                <w:rFonts w:ascii="Times New Roman" w:hAnsi="Times New Roman"/>
              </w:rPr>
              <w:t>Нет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7902A8">
            <w:pPr>
              <w:ind w:firstLine="0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3.10. Оценка затрат на проведение мониторинга достижения целей предлагаемого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44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правового регулирования:</w:t>
            </w:r>
          </w:p>
        </w:tc>
        <w:tc>
          <w:tcPr>
            <w:tcW w:w="5291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59A8" w:rsidRDefault="0051060D" w:rsidP="0051060D">
            <w:pPr>
              <w:pStyle w:val="af6"/>
              <w:ind w:firstLine="138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</w:rPr>
              <w:t>отсутствует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4457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291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51060D" w:rsidRPr="008A59A8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8A59A8">
              <w:rPr>
                <w:rFonts w:ascii="Times New Roman" w:hAnsi="Times New Roman"/>
                <w:b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8A59A8" w:rsidRDefault="0051060D" w:rsidP="0051060D"/>
        </w:tc>
      </w:tr>
      <w:tr w:rsidR="0051060D" w:rsidRPr="000A56C3" w:rsidTr="00206D29">
        <w:trPr>
          <w:gridAfter w:val="2"/>
          <w:wAfter w:w="194" w:type="dxa"/>
        </w:trPr>
        <w:tc>
          <w:tcPr>
            <w:tcW w:w="379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5" w:name="sub_100041"/>
            <w:r w:rsidRPr="008A59A8">
              <w:rPr>
                <w:rFonts w:ascii="Times New Roman" w:hAnsi="Times New Roman"/>
              </w:rPr>
              <w:t xml:space="preserve">4.1. Группы потенциальных адресатов предлагаемого правового регулирования (краткое описание их качественных </w:t>
            </w:r>
          </w:p>
          <w:p w:rsidR="0051060D" w:rsidRPr="008A59A8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характеристик)</w:t>
            </w:r>
            <w:bookmarkEnd w:id="5"/>
          </w:p>
        </w:tc>
        <w:tc>
          <w:tcPr>
            <w:tcW w:w="405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4.2. Количество участников группы</w:t>
            </w:r>
          </w:p>
        </w:tc>
        <w:tc>
          <w:tcPr>
            <w:tcW w:w="1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 xml:space="preserve">4.3. Источники </w:t>
            </w:r>
          </w:p>
          <w:p w:rsidR="0051060D" w:rsidRPr="008A59A8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данных</w:t>
            </w:r>
          </w:p>
        </w:tc>
      </w:tr>
      <w:tr w:rsidR="0051060D" w:rsidRPr="003A2ED1" w:rsidTr="00206D29">
        <w:trPr>
          <w:gridAfter w:val="2"/>
          <w:wAfter w:w="194" w:type="dxa"/>
        </w:trPr>
        <w:tc>
          <w:tcPr>
            <w:tcW w:w="379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 </w:t>
            </w:r>
            <w:r w:rsidR="0051060D" w:rsidRPr="008A59A8">
              <w:rPr>
                <w:rFonts w:ascii="Times New Roman" w:hAnsi="Times New Roman"/>
              </w:rPr>
              <w:t xml:space="preserve">Коммерческие и некоммерческие организации, претендующие выступить в качестве организации, </w:t>
            </w:r>
            <w:r w:rsidR="00377AD8">
              <w:rPr>
                <w:rFonts w:ascii="Times New Roman" w:hAnsi="Times New Roman"/>
                <w:bCs/>
                <w:color w:val="000000" w:themeColor="text1"/>
                <w:szCs w:val="28"/>
              </w:rPr>
              <w:t>оказывающей</w:t>
            </w:r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 услуги по предоставлению рабочих мест в </w:t>
            </w:r>
            <w:proofErr w:type="spellStart"/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>коворкинг</w:t>
            </w:r>
            <w:proofErr w:type="spellEnd"/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 - центре </w:t>
            </w:r>
            <w:r w:rsidR="007902A8" w:rsidRPr="008A59A8">
              <w:rPr>
                <w:rFonts w:ascii="Times New Roman" w:eastAsia="Lucida Sans Unicode" w:hAnsi="Times New Roman"/>
                <w:bCs/>
                <w:color w:val="000000" w:themeColor="text1"/>
                <w:szCs w:val="28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</w:t>
            </w:r>
            <w:r w:rsidR="0051060D" w:rsidRPr="008A59A8">
              <w:rPr>
                <w:rFonts w:ascii="Times New Roman" w:hAnsi="Times New Roman"/>
              </w:rPr>
              <w:t xml:space="preserve">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Ейский район по оказанию </w:t>
            </w:r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услуг по предоставлению рабочих мест в </w:t>
            </w:r>
            <w:proofErr w:type="spellStart"/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>коворкинг</w:t>
            </w:r>
            <w:proofErr w:type="spellEnd"/>
            <w:r w:rsidR="007902A8" w:rsidRPr="008A59A8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 - центре </w:t>
            </w:r>
            <w:r w:rsidR="007902A8" w:rsidRPr="008A59A8">
              <w:rPr>
                <w:rFonts w:ascii="Times New Roman" w:eastAsia="Lucida Sans Unicode" w:hAnsi="Times New Roman"/>
                <w:bCs/>
                <w:color w:val="000000" w:themeColor="text1"/>
                <w:szCs w:val="28"/>
              </w:rPr>
              <w:t xml:space="preserve">субъектам малого и среднего предпринимательства и </w:t>
            </w:r>
            <w:r w:rsidR="008A59A8" w:rsidRPr="008A59A8">
              <w:rPr>
                <w:rFonts w:ascii="Times New Roman" w:eastAsia="Lucida Sans Unicode" w:hAnsi="Times New Roman"/>
                <w:bCs/>
                <w:color w:val="000000" w:themeColor="text1"/>
                <w:szCs w:val="28"/>
              </w:rPr>
              <w:t>физическим лицам, не являющимся </w:t>
            </w:r>
            <w:r w:rsidR="007902A8" w:rsidRPr="008A59A8">
              <w:rPr>
                <w:rFonts w:ascii="Times New Roman" w:eastAsia="Lucida Sans Unicode" w:hAnsi="Times New Roman"/>
                <w:bCs/>
                <w:color w:val="000000" w:themeColor="text1"/>
                <w:szCs w:val="28"/>
              </w:rPr>
              <w:t>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</w:t>
            </w:r>
            <w:r w:rsidR="007902A8" w:rsidRPr="008A59A8">
              <w:rPr>
                <w:rFonts w:ascii="Times New Roman" w:hAnsi="Times New Roman"/>
              </w:rPr>
              <w:t>.</w:t>
            </w:r>
          </w:p>
        </w:tc>
        <w:tc>
          <w:tcPr>
            <w:tcW w:w="4050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59A8" w:rsidRDefault="0051060D" w:rsidP="0051060D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</w:rPr>
            </w:pPr>
            <w:r w:rsidRPr="008A59A8">
              <w:rPr>
                <w:rFonts w:eastAsia="Batang"/>
                <w:lang w:eastAsia="ko-KR"/>
              </w:rPr>
              <w:t>Количественная</w:t>
            </w:r>
            <w:r w:rsidRPr="008A59A8">
              <w:rPr>
                <w:color w:val="000000"/>
              </w:rPr>
              <w:t xml:space="preserve"> оценка потенциальных участников общественных отношений не поддается оценке в связи с заявительным характером.</w:t>
            </w:r>
          </w:p>
          <w:p w:rsidR="0051060D" w:rsidRPr="008A59A8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  <w:spacing w:val="-20"/>
              </w:rPr>
            </w:pPr>
          </w:p>
        </w:tc>
        <w:tc>
          <w:tcPr>
            <w:tcW w:w="1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500177" w:rsidRDefault="0051060D" w:rsidP="0051060D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1060D" w:rsidRPr="003A2ED1" w:rsidTr="00206D29">
        <w:trPr>
          <w:gridAfter w:val="2"/>
          <w:wAfter w:w="194" w:type="dxa"/>
          <w:trHeight w:val="6243"/>
        </w:trPr>
        <w:tc>
          <w:tcPr>
            <w:tcW w:w="3794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2)</w:t>
            </w:r>
            <w:r w:rsidR="00206D29">
              <w:rPr>
                <w:rFonts w:ascii="Times New Roman" w:hAnsi="Times New Roman"/>
              </w:rPr>
              <w:t> </w:t>
            </w:r>
            <w:r w:rsidR="0051060D" w:rsidRPr="008A59A8">
              <w:rPr>
                <w:rFonts w:ascii="Times New Roman" w:hAnsi="Times New Roman"/>
              </w:rPr>
              <w:t xml:space="preserve">Субъекты малого </w:t>
            </w:r>
            <w:r w:rsidR="00206D29">
              <w:rPr>
                <w:rFonts w:ascii="Times New Roman" w:hAnsi="Times New Roman"/>
              </w:rPr>
              <w:t>и среднего </w:t>
            </w:r>
            <w:r>
              <w:rPr>
                <w:rFonts w:ascii="Times New Roman" w:hAnsi="Times New Roman"/>
              </w:rPr>
              <w:t>предпринимательства</w:t>
            </w: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E12F20" w:rsidRDefault="00E12F20" w:rsidP="00E12F20">
            <w:pPr>
              <w:pStyle w:val="af7"/>
              <w:ind w:firstLine="0"/>
              <w:rPr>
                <w:rFonts w:ascii="Times New Roman" w:hAnsi="Times New Roman"/>
              </w:rPr>
            </w:pPr>
          </w:p>
          <w:p w:rsidR="0051060D" w:rsidRPr="008A59A8" w:rsidRDefault="00F339C9" w:rsidP="00E12F20">
            <w:pPr>
              <w:pStyle w:val="af7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3) Ф</w:t>
            </w:r>
            <w:r w:rsidR="0051060D" w:rsidRPr="008A59A8">
              <w:rPr>
                <w:rFonts w:ascii="Times New Roman" w:hAnsi="Times New Roman"/>
              </w:rPr>
              <w:t xml:space="preserve">изические лица, не являющиеся индивидуальными предпринимателями и применяющие специальный налоговый режим «Налог на профессиональный </w:t>
            </w:r>
            <w:proofErr w:type="gramStart"/>
            <w:r w:rsidR="0051060D" w:rsidRPr="008A59A8">
              <w:rPr>
                <w:rFonts w:ascii="Times New Roman" w:hAnsi="Times New Roman"/>
              </w:rPr>
              <w:t xml:space="preserve">доход»   </w:t>
            </w:r>
            <w:proofErr w:type="gramEnd"/>
            <w:r w:rsidR="0051060D" w:rsidRPr="008A59A8">
              <w:rPr>
                <w:rFonts w:ascii="Times New Roman" w:hAnsi="Times New Roman"/>
              </w:rPr>
              <w:t xml:space="preserve">зарегистрированные на территории муниципального образования Ейский район, претендующие на оказание  бесплатной консультационной поддержки. </w:t>
            </w:r>
          </w:p>
        </w:tc>
        <w:tc>
          <w:tcPr>
            <w:tcW w:w="4050" w:type="dxa"/>
            <w:gridSpan w:val="1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F20" w:rsidRDefault="00206D2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</w:t>
            </w:r>
            <w:r w:rsidR="008A59A8" w:rsidRPr="008A59A8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</w:t>
            </w:r>
            <w:r w:rsidR="008A59A8" w:rsidRPr="008A59A8">
              <w:rPr>
                <w:rFonts w:ascii="Times New Roman" w:hAnsi="Times New Roman"/>
              </w:rPr>
              <w:t>822</w:t>
            </w:r>
            <w:r>
              <w:rPr>
                <w:rFonts w:ascii="Times New Roman" w:hAnsi="Times New Roman"/>
              </w:rPr>
              <w:t xml:space="preserve"> ед.</w:t>
            </w:r>
            <w:r w:rsidR="008A59A8" w:rsidRPr="008A59A8">
              <w:rPr>
                <w:rFonts w:ascii="Times New Roman" w:hAnsi="Times New Roman"/>
              </w:rPr>
              <w:t xml:space="preserve"> </w:t>
            </w: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</w:t>
            </w:r>
            <w:r w:rsidR="008A59A8" w:rsidRPr="008A59A8">
              <w:rPr>
                <w:rFonts w:ascii="Times New Roman" w:hAnsi="Times New Roman"/>
              </w:rPr>
              <w:t>3 581</w:t>
            </w:r>
            <w:r w:rsidR="0051060D" w:rsidRPr="008A59A8">
              <w:rPr>
                <w:rFonts w:ascii="Times New Roman" w:hAnsi="Times New Roman"/>
              </w:rPr>
              <w:t xml:space="preserve"> ед. </w:t>
            </w: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F339C9" w:rsidRDefault="00F339C9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51060D" w:rsidRPr="00995B7B" w:rsidRDefault="0051060D" w:rsidP="00E80543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8A59A8">
              <w:rPr>
                <w:rFonts w:ascii="Times New Roman" w:hAnsi="Times New Roman"/>
              </w:rPr>
              <w:t>Количест</w:t>
            </w:r>
            <w:r w:rsidR="008A59A8" w:rsidRPr="008A59A8">
              <w:rPr>
                <w:rFonts w:ascii="Times New Roman" w:hAnsi="Times New Roman"/>
              </w:rPr>
              <w:t xml:space="preserve">венна оценка всех участников – </w:t>
            </w:r>
            <w:r w:rsidR="00E80543">
              <w:rPr>
                <w:rFonts w:ascii="Times New Roman" w:hAnsi="Times New Roman"/>
              </w:rPr>
              <w:t>8 403</w:t>
            </w:r>
            <w:r w:rsidR="008A59A8" w:rsidRPr="008A59A8">
              <w:rPr>
                <w:rFonts w:ascii="Times New Roman" w:hAnsi="Times New Roman"/>
              </w:rPr>
              <w:t xml:space="preserve"> </w:t>
            </w:r>
            <w:r w:rsidRPr="008A59A8">
              <w:rPr>
                <w:rFonts w:ascii="Times New Roman" w:hAnsi="Times New Roman"/>
              </w:rPr>
              <w:t>ед.</w:t>
            </w:r>
          </w:p>
        </w:tc>
        <w:tc>
          <w:tcPr>
            <w:tcW w:w="19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Default="0051060D" w:rsidP="00206D29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500177">
              <w:rPr>
                <w:rFonts w:ascii="Times New Roman" w:hAnsi="Times New Roman"/>
              </w:rPr>
              <w:t xml:space="preserve">данные </w:t>
            </w:r>
            <w:r>
              <w:rPr>
                <w:rFonts w:ascii="Times New Roman" w:hAnsi="Times New Roman"/>
              </w:rPr>
              <w:t>базы</w:t>
            </w:r>
          </w:p>
          <w:p w:rsidR="0051060D" w:rsidRDefault="00206D29" w:rsidP="00206D29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сайта ФНС по состоянию</w:t>
            </w:r>
          </w:p>
          <w:p w:rsidR="0051060D" w:rsidRDefault="0051060D" w:rsidP="00206D29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 w:rsidRPr="00500177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10.</w:t>
            </w:r>
            <w:r w:rsidR="008A59A8">
              <w:rPr>
                <w:rFonts w:ascii="Times New Roman" w:hAnsi="Times New Roman"/>
              </w:rPr>
              <w:t>08</w:t>
            </w:r>
            <w:r>
              <w:rPr>
                <w:rFonts w:ascii="Times New Roman" w:hAnsi="Times New Roman"/>
              </w:rPr>
              <w:t>.202</w:t>
            </w:r>
            <w:r w:rsidR="008A59A8">
              <w:rPr>
                <w:rFonts w:ascii="Times New Roman" w:hAnsi="Times New Roman"/>
              </w:rPr>
              <w:t>2</w:t>
            </w:r>
            <w:r w:rsidRPr="00500177">
              <w:rPr>
                <w:rFonts w:ascii="Times New Roman" w:hAnsi="Times New Roman"/>
              </w:rPr>
              <w:t xml:space="preserve"> года</w:t>
            </w:r>
          </w:p>
          <w:p w:rsidR="0051060D" w:rsidRPr="009D55FC" w:rsidRDefault="0051060D" w:rsidP="0051060D"/>
          <w:p w:rsidR="00E12F20" w:rsidRDefault="00E12F20" w:rsidP="0051060D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</w:p>
          <w:p w:rsidR="00E12F20" w:rsidRDefault="00E12F20" w:rsidP="0051060D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</w:p>
          <w:p w:rsidR="0051060D" w:rsidRDefault="00F339C9" w:rsidP="00F339C9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</w:t>
            </w:r>
            <w:r w:rsidR="0051060D"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анным</w:t>
            </w:r>
            <w:r w:rsidR="0051060D" w:rsidRPr="00500177">
              <w:rPr>
                <w:rFonts w:ascii="Times New Roman" w:hAnsi="Times New Roman"/>
              </w:rPr>
              <w:t xml:space="preserve"> </w:t>
            </w:r>
            <w:r w:rsidR="0051060D">
              <w:rPr>
                <w:rFonts w:ascii="Times New Roman" w:hAnsi="Times New Roman"/>
              </w:rPr>
              <w:t>ФНС</w:t>
            </w:r>
          </w:p>
          <w:p w:rsidR="0051060D" w:rsidRPr="009C4476" w:rsidRDefault="00F339C9" w:rsidP="00F339C9">
            <w:pPr>
              <w:pStyle w:val="af6"/>
              <w:ind w:firstLine="19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 состоянию </w:t>
            </w:r>
            <w:r w:rsidR="0051060D" w:rsidRPr="00500177">
              <w:rPr>
                <w:rFonts w:ascii="Times New Roman" w:hAnsi="Times New Roman"/>
              </w:rPr>
              <w:t xml:space="preserve">на </w:t>
            </w:r>
            <w:r w:rsidR="0051060D">
              <w:rPr>
                <w:rFonts w:ascii="Times New Roman" w:hAnsi="Times New Roman"/>
              </w:rPr>
              <w:t>0</w:t>
            </w:r>
            <w:r w:rsidR="008A59A8">
              <w:rPr>
                <w:rFonts w:ascii="Times New Roman" w:hAnsi="Times New Roman"/>
              </w:rPr>
              <w:t>1</w:t>
            </w:r>
            <w:r w:rsidR="0051060D">
              <w:rPr>
                <w:rFonts w:ascii="Times New Roman" w:hAnsi="Times New Roman"/>
              </w:rPr>
              <w:t>.</w:t>
            </w:r>
            <w:r w:rsidR="008A59A8">
              <w:rPr>
                <w:rFonts w:ascii="Times New Roman" w:hAnsi="Times New Roman"/>
              </w:rPr>
              <w:t>07</w:t>
            </w:r>
            <w:r w:rsidR="0051060D">
              <w:rPr>
                <w:rFonts w:ascii="Times New Roman" w:hAnsi="Times New Roman"/>
              </w:rPr>
              <w:t>.202</w:t>
            </w:r>
            <w:r w:rsidR="008A59A8">
              <w:rPr>
                <w:rFonts w:ascii="Times New Roman" w:hAnsi="Times New Roman"/>
              </w:rPr>
              <w:t>2</w:t>
            </w:r>
            <w:r w:rsidR="0051060D" w:rsidRPr="00500177">
              <w:rPr>
                <w:rFonts w:ascii="Times New Roman" w:hAnsi="Times New Roman"/>
              </w:rPr>
              <w:t xml:space="preserve"> года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ind w:firstLine="0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96250F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 w:rsidRPr="00377AD8">
              <w:rPr>
                <w:rFonts w:ascii="Times New Roman" w:hAnsi="Times New Roman"/>
                <w:b/>
              </w:rPr>
              <w:t>5. Изменение функций (полномочий, обязанностей, прав) органов местного самоуправления муниципального</w:t>
            </w:r>
            <w:r w:rsidRPr="0096250F">
              <w:rPr>
                <w:rFonts w:ascii="Times New Roman" w:hAnsi="Times New Roman"/>
                <w:b/>
              </w:rPr>
              <w:t xml:space="preserve"> образования Ейский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/>
          <w:p w:rsidR="0051060D" w:rsidRPr="000A56C3" w:rsidRDefault="0051060D" w:rsidP="0051060D"/>
        </w:tc>
      </w:tr>
      <w:tr w:rsidR="0051060D" w:rsidRPr="000A56C3" w:rsidTr="00F44838">
        <w:trPr>
          <w:gridAfter w:val="2"/>
          <w:wAfter w:w="194" w:type="dxa"/>
        </w:trPr>
        <w:tc>
          <w:tcPr>
            <w:tcW w:w="271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142"/>
              <w:jc w:val="center"/>
              <w:rPr>
                <w:rFonts w:ascii="Times New Roman" w:hAnsi="Times New Roman"/>
              </w:rPr>
            </w:pPr>
            <w:bookmarkStart w:id="6" w:name="sub_100051"/>
            <w:r w:rsidRPr="000A56C3">
              <w:rPr>
                <w:rFonts w:ascii="Times New Roman" w:hAnsi="Times New Roman"/>
              </w:rPr>
              <w:t>5.1. Наименование функции (полномочия, обязанности или права)</w:t>
            </w:r>
            <w:bookmarkEnd w:id="6"/>
          </w:p>
        </w:tc>
        <w:tc>
          <w:tcPr>
            <w:tcW w:w="1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w="1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5.3.</w:t>
            </w:r>
          </w:p>
          <w:p w:rsidR="0051060D" w:rsidRPr="000A56C3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Предпо</w:t>
            </w:r>
            <w:proofErr w:type="spellEnd"/>
            <w:r w:rsidRPr="000A56C3">
              <w:rPr>
                <w:rFonts w:ascii="Times New Roman" w:hAnsi="Times New Roman"/>
              </w:rPr>
              <w:t>-</w:t>
            </w:r>
          </w:p>
          <w:p w:rsidR="0051060D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лагаемый</w:t>
            </w:r>
            <w:proofErr w:type="spellEnd"/>
            <w:r w:rsidRPr="000A56C3">
              <w:rPr>
                <w:rFonts w:ascii="Times New Roman" w:hAnsi="Times New Roman"/>
              </w:rPr>
              <w:t xml:space="preserve"> </w:t>
            </w:r>
          </w:p>
          <w:p w:rsidR="0051060D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порядок </w:t>
            </w:r>
          </w:p>
          <w:p w:rsidR="0051060D" w:rsidRPr="000A56C3" w:rsidRDefault="0051060D" w:rsidP="0051060D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реализации</w:t>
            </w:r>
          </w:p>
        </w:tc>
        <w:tc>
          <w:tcPr>
            <w:tcW w:w="1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4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5.5. Оценка </w:t>
            </w:r>
          </w:p>
          <w:p w:rsidR="0051060D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изменения </w:t>
            </w:r>
          </w:p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потребнос</w:t>
            </w:r>
            <w:proofErr w:type="spellEnd"/>
            <w:r w:rsidRPr="000A56C3">
              <w:rPr>
                <w:rFonts w:ascii="Times New Roman" w:hAnsi="Times New Roman"/>
              </w:rPr>
              <w:t>-</w:t>
            </w:r>
          </w:p>
          <w:p w:rsidR="0051060D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0A56C3">
              <w:rPr>
                <w:rFonts w:ascii="Times New Roman" w:hAnsi="Times New Roman"/>
              </w:rPr>
              <w:t>тей</w:t>
            </w:r>
            <w:proofErr w:type="spellEnd"/>
            <w:r w:rsidRPr="000A56C3">
              <w:rPr>
                <w:rFonts w:ascii="Times New Roman" w:hAnsi="Times New Roman"/>
              </w:rPr>
              <w:t xml:space="preserve"> в других </w:t>
            </w:r>
          </w:p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ресурсах</w:t>
            </w:r>
          </w:p>
        </w:tc>
      </w:tr>
      <w:tr w:rsidR="0051060D" w:rsidRPr="000A56C3" w:rsidTr="00F44838">
        <w:trPr>
          <w:gridAfter w:val="2"/>
          <w:wAfter w:w="194" w:type="dxa"/>
          <w:trHeight w:val="314"/>
        </w:trPr>
        <w:tc>
          <w:tcPr>
            <w:tcW w:w="9748" w:type="dxa"/>
            <w:gridSpan w:val="35"/>
            <w:tcBorders>
              <w:top w:val="single" w:sz="4" w:space="0" w:color="auto"/>
              <w:bottom w:val="single" w:sz="4" w:space="0" w:color="auto"/>
            </w:tcBorders>
          </w:tcPr>
          <w:p w:rsidR="0051060D" w:rsidRPr="009C4476" w:rsidRDefault="0051060D" w:rsidP="0051060D">
            <w:pPr>
              <w:pStyle w:val="1"/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</w:pPr>
            <w:r w:rsidRPr="009C4476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>1. Управление экономического развития</w:t>
            </w:r>
            <w:r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51060D" w:rsidRPr="000A56C3" w:rsidTr="00F44838">
        <w:trPr>
          <w:gridAfter w:val="2"/>
          <w:wAfter w:w="194" w:type="dxa"/>
          <w:trHeight w:val="414"/>
        </w:trPr>
        <w:tc>
          <w:tcPr>
            <w:tcW w:w="271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AD8" w:rsidRDefault="0051060D" w:rsidP="00377AD8">
            <w:pPr>
              <w:pStyle w:val="13"/>
              <w:suppressAutoHyphens/>
              <w:spacing w:before="0" w:after="0"/>
              <w:ind w:right="-52" w:firstLine="0"/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</w:pPr>
            <w:r w:rsidRPr="00377AD8">
              <w:rPr>
                <w:sz w:val="22"/>
                <w:szCs w:val="22"/>
              </w:rPr>
              <w:t>Ежегодное привл</w:t>
            </w:r>
            <w:r w:rsidR="00377AD8" w:rsidRPr="00377AD8">
              <w:rPr>
                <w:sz w:val="22"/>
                <w:szCs w:val="22"/>
              </w:rPr>
              <w:t xml:space="preserve">ечение Исполнителя для оказания </w:t>
            </w:r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услуги по предоставлению рабочих мест в </w:t>
            </w:r>
            <w:proofErr w:type="spellStart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>коворкинг</w:t>
            </w:r>
            <w:proofErr w:type="spellEnd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 - центре </w:t>
            </w:r>
            <w:r w:rsidR="00377AD8"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 xml:space="preserve">субъектам малого и среднего предпринимательства и </w:t>
            </w:r>
            <w:r w:rsid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>физическим лицам, не являющимся</w:t>
            </w:r>
          </w:p>
          <w:p w:rsidR="0051060D" w:rsidRPr="00377AD8" w:rsidRDefault="00377AD8" w:rsidP="00377AD8">
            <w:pPr>
              <w:pStyle w:val="13"/>
              <w:suppressAutoHyphens/>
              <w:spacing w:before="0" w:after="0"/>
              <w:ind w:right="-52" w:firstLine="0"/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</w:pPr>
            <w:r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 xml:space="preserve">индивидуальными предпринимателями и применяющим специальный налоговый режим «Налог на профессиональный </w:t>
            </w:r>
            <w:r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lastRenderedPageBreak/>
              <w:t xml:space="preserve">доход», в муниципальном образовании Ейский район </w:t>
            </w:r>
            <w:r w:rsidR="0051060D" w:rsidRPr="00377AD8">
              <w:rPr>
                <w:sz w:val="22"/>
                <w:szCs w:val="22"/>
              </w:rPr>
              <w:t xml:space="preserve">путем заключения контракта на оказание услуг в соответствии с требованиями Федерального закона от </w:t>
            </w:r>
          </w:p>
          <w:p w:rsidR="0051060D" w:rsidRPr="00377AD8" w:rsidRDefault="0051060D" w:rsidP="00377AD8">
            <w:pPr>
              <w:pStyle w:val="13"/>
              <w:suppressAutoHyphens/>
              <w:spacing w:before="0" w:after="0"/>
              <w:ind w:right="-52" w:firstLine="0"/>
              <w:rPr>
                <w:sz w:val="22"/>
                <w:szCs w:val="22"/>
              </w:rPr>
            </w:pPr>
            <w:r w:rsidRPr="00377AD8">
              <w:rPr>
                <w:sz w:val="22"/>
                <w:szCs w:val="22"/>
              </w:rPr>
              <w:t xml:space="preserve">5 апреля 2013 года </w:t>
            </w:r>
          </w:p>
          <w:p w:rsidR="0051060D" w:rsidRPr="00377AD8" w:rsidRDefault="0051060D" w:rsidP="00377AD8">
            <w:pPr>
              <w:pStyle w:val="13"/>
              <w:suppressAutoHyphens/>
              <w:spacing w:before="0" w:after="0"/>
              <w:ind w:right="-52" w:firstLine="0"/>
              <w:rPr>
                <w:sz w:val="22"/>
                <w:szCs w:val="22"/>
              </w:rPr>
            </w:pPr>
            <w:r w:rsidRPr="00377AD8">
              <w:rPr>
                <w:sz w:val="22"/>
                <w:szCs w:val="22"/>
              </w:rPr>
              <w:t>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1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A841DE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</w:t>
            </w:r>
            <w:r w:rsidR="00A841DE">
              <w:rPr>
                <w:rFonts w:ascii="Times New Roman" w:hAnsi="Times New Roman"/>
                <w:sz w:val="22"/>
                <w:szCs w:val="22"/>
              </w:rPr>
              <w:t xml:space="preserve">        Новая</w:t>
            </w:r>
          </w:p>
        </w:tc>
        <w:tc>
          <w:tcPr>
            <w:tcW w:w="1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F7CF4" w:rsidRDefault="00A841DE" w:rsidP="0051060D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порядком и условиями </w:t>
            </w:r>
            <w:r w:rsidRPr="00A841DE">
              <w:rPr>
                <w:bCs/>
                <w:sz w:val="22"/>
                <w:szCs w:val="22"/>
              </w:rPr>
              <w:t xml:space="preserve">оказания услуг по предоставлению рабочих мест в </w:t>
            </w:r>
            <w:proofErr w:type="spellStart"/>
            <w:r w:rsidRPr="00A841DE">
              <w:rPr>
                <w:bCs/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bCs/>
                <w:sz w:val="22"/>
                <w:szCs w:val="22"/>
              </w:rPr>
              <w:t xml:space="preserve"> - центре субъектам малого и среднего предпринимательства и физическим </w:t>
            </w:r>
            <w:r w:rsidRPr="00A841DE">
              <w:rPr>
                <w:bCs/>
                <w:sz w:val="22"/>
                <w:szCs w:val="22"/>
              </w:rPr>
              <w:lastRenderedPageBreak/>
              <w:t>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Pr="00A841DE">
              <w:rPr>
                <w:sz w:val="22"/>
                <w:szCs w:val="22"/>
              </w:rPr>
              <w:t>,</w:t>
            </w:r>
            <w:r w:rsidRPr="00A841DE">
              <w:rPr>
                <w:bCs/>
                <w:sz w:val="22"/>
                <w:szCs w:val="22"/>
              </w:rPr>
              <w:t xml:space="preserve"> оказывающим услуги по предоставлению рабочих мест в </w:t>
            </w:r>
            <w:proofErr w:type="spellStart"/>
            <w:r w:rsidRPr="00A841DE">
              <w:rPr>
                <w:bCs/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bCs/>
                <w:sz w:val="22"/>
                <w:szCs w:val="22"/>
              </w:rPr>
              <w:t xml:space="preserve"> - центре</w:t>
            </w:r>
            <w:r w:rsidRPr="00A841DE">
              <w:rPr>
                <w:sz w:val="22"/>
                <w:szCs w:val="22"/>
              </w:rPr>
              <w:t>»</w:t>
            </w:r>
          </w:p>
        </w:tc>
        <w:tc>
          <w:tcPr>
            <w:tcW w:w="1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lastRenderedPageBreak/>
              <w:t>В пределах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 штатной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численности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сотрудников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управления </w:t>
            </w:r>
          </w:p>
        </w:tc>
        <w:tc>
          <w:tcPr>
            <w:tcW w:w="1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050EFF" w:rsidRDefault="0051060D" w:rsidP="0051060D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1060D" w:rsidRPr="000A56C3" w:rsidTr="00F44838">
        <w:trPr>
          <w:gridAfter w:val="2"/>
          <w:wAfter w:w="194" w:type="dxa"/>
          <w:trHeight w:val="1123"/>
        </w:trPr>
        <w:tc>
          <w:tcPr>
            <w:tcW w:w="271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377AD8" w:rsidRDefault="0051060D" w:rsidP="0051060D">
            <w:pPr>
              <w:pStyle w:val="13"/>
              <w:suppressAutoHyphens/>
              <w:spacing w:before="0" w:after="0"/>
              <w:ind w:firstLine="0"/>
              <w:jc w:val="left"/>
              <w:rPr>
                <w:rFonts w:eastAsia="Times New Roman"/>
                <w:color w:val="00000A"/>
                <w:sz w:val="22"/>
                <w:szCs w:val="22"/>
                <w:lang w:eastAsia="ar-SA"/>
              </w:rPr>
            </w:pPr>
            <w:proofErr w:type="gramStart"/>
            <w:r w:rsidRPr="00377AD8">
              <w:rPr>
                <w:rFonts w:eastAsia="Times New Roman"/>
                <w:color w:val="00000A"/>
                <w:sz w:val="22"/>
                <w:szCs w:val="22"/>
                <w:lang w:eastAsia="ar-SA"/>
              </w:rPr>
              <w:t>Осуществление  ежемесячного</w:t>
            </w:r>
            <w:proofErr w:type="gramEnd"/>
            <w:r w:rsidRPr="00377AD8">
              <w:rPr>
                <w:rFonts w:eastAsia="Times New Roman"/>
                <w:color w:val="00000A"/>
                <w:sz w:val="22"/>
                <w:szCs w:val="22"/>
                <w:lang w:eastAsia="ar-SA"/>
              </w:rPr>
              <w:t xml:space="preserve"> контроля </w:t>
            </w:r>
          </w:p>
          <w:p w:rsidR="0051060D" w:rsidRPr="00050EFF" w:rsidRDefault="0051060D" w:rsidP="0051060D">
            <w:pPr>
              <w:pStyle w:val="13"/>
              <w:suppressAutoHyphens/>
              <w:spacing w:before="0" w:after="0"/>
              <w:ind w:firstLine="0"/>
              <w:jc w:val="left"/>
              <w:rPr>
                <w:sz w:val="22"/>
                <w:szCs w:val="22"/>
              </w:rPr>
            </w:pPr>
            <w:r w:rsidRPr="00377AD8">
              <w:rPr>
                <w:rFonts w:eastAsia="Times New Roman"/>
                <w:color w:val="00000A"/>
                <w:sz w:val="22"/>
                <w:szCs w:val="22"/>
                <w:lang w:eastAsia="ar-SA"/>
              </w:rPr>
              <w:t xml:space="preserve">за полнотой и качеством предоставления бесплатных </w:t>
            </w:r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рабочих мест в </w:t>
            </w:r>
            <w:proofErr w:type="spellStart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>коворкинг</w:t>
            </w:r>
            <w:proofErr w:type="spellEnd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 - центре </w:t>
            </w:r>
            <w:r w:rsidR="00377AD8"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 xml:space="preserve"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</w:t>
            </w:r>
            <w:r w:rsidRPr="00377AD8">
              <w:rPr>
                <w:sz w:val="22"/>
                <w:szCs w:val="22"/>
              </w:rPr>
              <w:t>Исполнителем контракта</w:t>
            </w:r>
          </w:p>
        </w:tc>
        <w:tc>
          <w:tcPr>
            <w:tcW w:w="1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A841DE" w:rsidP="0051060D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Новая</w:t>
            </w:r>
          </w:p>
        </w:tc>
        <w:tc>
          <w:tcPr>
            <w:tcW w:w="1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2E7891" w:rsidRDefault="00A841DE" w:rsidP="00A841DE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A841DE">
              <w:rPr>
                <w:sz w:val="22"/>
                <w:szCs w:val="22"/>
              </w:rPr>
              <w:t xml:space="preserve">В соответствии с порядком и условиями оказания услуг по предоставлению рабочих мест в </w:t>
            </w:r>
            <w:proofErr w:type="spellStart"/>
            <w:r w:rsidRPr="00A841DE">
              <w:rPr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sz w:val="22"/>
                <w:szCs w:val="22"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</w:t>
            </w:r>
            <w:r w:rsidRPr="00A841DE">
              <w:rPr>
                <w:sz w:val="22"/>
                <w:szCs w:val="22"/>
              </w:rPr>
              <w:lastRenderedPageBreak/>
              <w:t xml:space="preserve">специальный налоговый режим «Налог на профессиональный доход», в муниципальном образовании 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район, оказывающим услуги по предоставлению рабочих мест в </w:t>
            </w:r>
            <w:proofErr w:type="spellStart"/>
            <w:r w:rsidRPr="00A841DE">
              <w:rPr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sz w:val="22"/>
                <w:szCs w:val="22"/>
              </w:rPr>
              <w:t xml:space="preserve"> - центре»</w:t>
            </w:r>
          </w:p>
        </w:tc>
        <w:tc>
          <w:tcPr>
            <w:tcW w:w="1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lastRenderedPageBreak/>
              <w:t>В пределах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 штатной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численности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сотрудников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управления </w:t>
            </w:r>
          </w:p>
        </w:tc>
        <w:tc>
          <w:tcPr>
            <w:tcW w:w="1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050EFF" w:rsidRDefault="0051060D" w:rsidP="0051060D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1060D" w:rsidRPr="000A56C3" w:rsidTr="00F44838">
        <w:trPr>
          <w:gridAfter w:val="2"/>
          <w:wAfter w:w="194" w:type="dxa"/>
          <w:trHeight w:val="1123"/>
        </w:trPr>
        <w:tc>
          <w:tcPr>
            <w:tcW w:w="271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377AD8">
            <w:pPr>
              <w:pStyle w:val="13"/>
              <w:suppressAutoHyphens/>
              <w:spacing w:before="0" w:after="0"/>
              <w:ind w:firstLine="0"/>
              <w:jc w:val="left"/>
              <w:rPr>
                <w:rFonts w:eastAsia="Times New Roman"/>
                <w:color w:val="00000A"/>
                <w:sz w:val="22"/>
                <w:szCs w:val="22"/>
                <w:lang w:eastAsia="ar-SA"/>
              </w:rPr>
            </w:pPr>
            <w:r w:rsidRPr="00050EFF">
              <w:rPr>
                <w:sz w:val="22"/>
                <w:szCs w:val="22"/>
              </w:rPr>
              <w:t>Ведение реес</w:t>
            </w:r>
            <w:r>
              <w:rPr>
                <w:sz w:val="22"/>
                <w:szCs w:val="22"/>
              </w:rPr>
              <w:t xml:space="preserve">тра субъектов малого и среднего </w:t>
            </w:r>
            <w:r w:rsidRPr="00050EFF">
              <w:rPr>
                <w:sz w:val="22"/>
                <w:szCs w:val="22"/>
              </w:rPr>
              <w:t>предпринимательства</w:t>
            </w:r>
            <w:r>
              <w:rPr>
                <w:sz w:val="22"/>
                <w:szCs w:val="22"/>
              </w:rPr>
              <w:t xml:space="preserve">, </w:t>
            </w:r>
            <w:r w:rsidRPr="001B7BFC">
              <w:rPr>
                <w:sz w:val="22"/>
                <w:szCs w:val="22"/>
              </w:rPr>
              <w:t>физических лиц, не являющихся индивидуальными</w:t>
            </w:r>
            <w:r>
              <w:rPr>
                <w:sz w:val="22"/>
                <w:szCs w:val="22"/>
              </w:rPr>
              <w:t xml:space="preserve"> предпринимателями и применяющих</w:t>
            </w:r>
            <w:r w:rsidRPr="001B7BFC">
              <w:rPr>
                <w:sz w:val="22"/>
                <w:szCs w:val="22"/>
              </w:rPr>
              <w:t xml:space="preserve"> специальный налоговый режим «Налог на профессиональный доход» </w:t>
            </w:r>
            <w:r w:rsidRPr="00050EFF">
              <w:rPr>
                <w:sz w:val="22"/>
                <w:szCs w:val="22"/>
              </w:rPr>
              <w:t xml:space="preserve"> - получателей </w:t>
            </w:r>
            <w:r w:rsidR="00377AD8" w:rsidRPr="00377AD8">
              <w:rPr>
                <w:rFonts w:eastAsia="Times New Roman"/>
                <w:color w:val="00000A"/>
                <w:sz w:val="22"/>
                <w:szCs w:val="22"/>
                <w:lang w:eastAsia="ar-SA"/>
              </w:rPr>
              <w:t xml:space="preserve">бесплатных </w:t>
            </w:r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рабочих мест в </w:t>
            </w:r>
            <w:proofErr w:type="spellStart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>коворкинг</w:t>
            </w:r>
            <w:proofErr w:type="spellEnd"/>
            <w:r w:rsidR="00377AD8" w:rsidRPr="00377AD8">
              <w:rPr>
                <w:bCs/>
                <w:color w:val="000000" w:themeColor="text1"/>
                <w:sz w:val="22"/>
                <w:szCs w:val="22"/>
              </w:rPr>
              <w:t xml:space="preserve"> - центре </w:t>
            </w:r>
          </w:p>
        </w:tc>
        <w:tc>
          <w:tcPr>
            <w:tcW w:w="17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A841DE" w:rsidP="0051060D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Новая</w:t>
            </w:r>
          </w:p>
        </w:tc>
        <w:tc>
          <w:tcPr>
            <w:tcW w:w="17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710640" w:rsidRDefault="00A841DE" w:rsidP="00377AD8">
            <w:pPr>
              <w:ind w:left="-64" w:firstLine="0"/>
              <w:rPr>
                <w:rFonts w:eastAsia="Lucida Sans Unicode" w:cs="Tahoma"/>
                <w:bCs/>
                <w:sz w:val="22"/>
                <w:szCs w:val="22"/>
              </w:rPr>
            </w:pPr>
            <w:r w:rsidRPr="00A841DE">
              <w:rPr>
                <w:sz w:val="22"/>
                <w:szCs w:val="22"/>
              </w:rPr>
              <w:t xml:space="preserve">В соответствии с порядком и условиями оказания услуг по предоставлению рабочих мест в </w:t>
            </w:r>
            <w:proofErr w:type="spellStart"/>
            <w:r w:rsidRPr="00A841DE">
              <w:rPr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sz w:val="22"/>
                <w:szCs w:val="22"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</w:t>
            </w:r>
            <w:r w:rsidRPr="00A841DE">
              <w:rPr>
                <w:sz w:val="22"/>
                <w:szCs w:val="22"/>
              </w:rPr>
              <w:lastRenderedPageBreak/>
              <w:t xml:space="preserve">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район, оказывающим услуги по предоставлению рабочих мест в </w:t>
            </w:r>
            <w:proofErr w:type="spellStart"/>
            <w:r w:rsidRPr="00A841DE">
              <w:rPr>
                <w:sz w:val="22"/>
                <w:szCs w:val="22"/>
              </w:rPr>
              <w:t>коворкинг</w:t>
            </w:r>
            <w:proofErr w:type="spellEnd"/>
            <w:r w:rsidRPr="00A841DE">
              <w:rPr>
                <w:sz w:val="22"/>
                <w:szCs w:val="22"/>
              </w:rPr>
              <w:t xml:space="preserve"> - </w:t>
            </w:r>
            <w:proofErr w:type="spellStart"/>
            <w:r w:rsidRPr="00A841DE">
              <w:rPr>
                <w:sz w:val="22"/>
                <w:szCs w:val="22"/>
              </w:rPr>
              <w:t>центре»</w:t>
            </w:r>
            <w:r w:rsidR="00377AD8"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>Ейский</w:t>
            </w:r>
            <w:proofErr w:type="spellEnd"/>
            <w:r w:rsidR="00377AD8" w:rsidRPr="00377AD8">
              <w:rPr>
                <w:rFonts w:eastAsia="Lucida Sans Unicode"/>
                <w:bCs/>
                <w:color w:val="000000" w:themeColor="text1"/>
                <w:sz w:val="22"/>
                <w:szCs w:val="22"/>
              </w:rPr>
              <w:t xml:space="preserve"> район</w:t>
            </w:r>
          </w:p>
        </w:tc>
        <w:tc>
          <w:tcPr>
            <w:tcW w:w="1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lastRenderedPageBreak/>
              <w:t>В пределах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 штатной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численности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Style w:val="105pt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сотрудников </w:t>
            </w:r>
          </w:p>
          <w:p w:rsidR="0051060D" w:rsidRPr="00050EFF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Style w:val="105pt"/>
                <w:sz w:val="22"/>
                <w:szCs w:val="22"/>
              </w:rPr>
              <w:t xml:space="preserve">управления </w:t>
            </w:r>
          </w:p>
        </w:tc>
        <w:tc>
          <w:tcPr>
            <w:tcW w:w="1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050EFF" w:rsidRDefault="0051060D" w:rsidP="0051060D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0EFF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1060D" w:rsidRPr="000A56C3" w:rsidTr="00F44838">
        <w:trPr>
          <w:gridAfter w:val="2"/>
          <w:wAfter w:w="194" w:type="dxa"/>
          <w:trHeight w:val="205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F4537" w:rsidRDefault="0051060D" w:rsidP="00A841DE">
            <w:pPr>
              <w:ind w:firstLine="0"/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BF4537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bookmarkStart w:id="7" w:name="sub_10006"/>
            <w:r w:rsidRPr="00BF4537">
              <w:rPr>
                <w:rFonts w:ascii="Times New Roman" w:hAnsi="Times New Roman"/>
                <w:b/>
              </w:rPr>
              <w:t>6. Оценка дополнительных расходов (доходов) местного бюджета (бюджета муниципального образования Ейский район), связанных с введением предлагаемого правового регулирования:</w:t>
            </w:r>
            <w:bookmarkEnd w:id="7"/>
          </w:p>
          <w:p w:rsidR="0051060D" w:rsidRPr="00BF4537" w:rsidRDefault="0051060D" w:rsidP="0051060D"/>
        </w:tc>
      </w:tr>
      <w:tr w:rsidR="0051060D" w:rsidRPr="000010E8" w:rsidTr="00F44838">
        <w:trPr>
          <w:gridAfter w:val="2"/>
          <w:wAfter w:w="194" w:type="dxa"/>
          <w:trHeight w:val="1847"/>
        </w:trPr>
        <w:tc>
          <w:tcPr>
            <w:tcW w:w="393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6.1. Наименование 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функции (полномочия, 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обязанности или права)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(в соответствии с </w:t>
            </w:r>
            <w:hyperlink w:anchor="sub_100051" w:history="1"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подпунктом </w:t>
              </w:r>
              <w:r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                    </w:t>
              </w:r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5.1</w:t>
              </w:r>
              <w:r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. </w:t>
              </w:r>
              <w:r w:rsidRPr="000010E8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пункта 5</w:t>
              </w:r>
            </w:hyperlink>
            <w:r w:rsidRPr="000010E8">
              <w:rPr>
                <w:rFonts w:ascii="Times New Roman" w:hAnsi="Times New Roman"/>
                <w:sz w:val="22"/>
                <w:szCs w:val="22"/>
              </w:rPr>
              <w:t xml:space="preserve"> настоящего </w:t>
            </w:r>
          </w:p>
          <w:p w:rsidR="0051060D" w:rsidRPr="000010E8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сводного отчёта)</w:t>
            </w: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6.2. Виды расходов </w:t>
            </w:r>
          </w:p>
          <w:p w:rsidR="0051060D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(возможных поступлений местного </w:t>
            </w:r>
          </w:p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бюджета </w:t>
            </w:r>
          </w:p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(бюджета муниципального образования </w:t>
            </w:r>
          </w:p>
          <w:p w:rsidR="0051060D" w:rsidRPr="000010E8" w:rsidRDefault="0051060D" w:rsidP="0051060D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Ейский район)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6.3. Количественная оценка 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>расходов и возможных</w:t>
            </w:r>
          </w:p>
          <w:p w:rsidR="0051060D" w:rsidRPr="000010E8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010E8">
              <w:rPr>
                <w:rFonts w:ascii="Times New Roman" w:hAnsi="Times New Roman"/>
                <w:sz w:val="22"/>
                <w:szCs w:val="22"/>
              </w:rPr>
              <w:t xml:space="preserve"> поступлений, тыс. рублей</w:t>
            </w:r>
          </w:p>
        </w:tc>
      </w:tr>
      <w:tr w:rsidR="0051060D" w:rsidRPr="000A56C3" w:rsidTr="00F44838">
        <w:trPr>
          <w:gridAfter w:val="2"/>
          <w:wAfter w:w="194" w:type="dxa"/>
          <w:trHeight w:val="416"/>
        </w:trPr>
        <w:tc>
          <w:tcPr>
            <w:tcW w:w="9748" w:type="dxa"/>
            <w:gridSpan w:val="35"/>
            <w:tcBorders>
              <w:top w:val="single" w:sz="4" w:space="0" w:color="auto"/>
              <w:bottom w:val="single" w:sz="4" w:space="0" w:color="auto"/>
            </w:tcBorders>
          </w:tcPr>
          <w:p w:rsidR="0051060D" w:rsidRPr="00AF08AB" w:rsidRDefault="0051060D" w:rsidP="0051060D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AF08AB">
              <w:rPr>
                <w:b w:val="0"/>
                <w:color w:val="auto"/>
                <w:sz w:val="24"/>
                <w:szCs w:val="24"/>
                <w:lang w:val="ru-RU"/>
              </w:rPr>
              <w:t>1</w:t>
            </w:r>
            <w:r w:rsidRPr="00E11B9B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>. Управление экономического развития</w:t>
            </w:r>
            <w:r w:rsidR="00A841DE">
              <w:rPr>
                <w:b w:val="0"/>
                <w:color w:val="auto"/>
                <w:spacing w:val="0"/>
                <w:sz w:val="24"/>
                <w:szCs w:val="24"/>
                <w:lang w:val="ru-RU"/>
              </w:rPr>
              <w:t xml:space="preserve"> администрации муниципального образования                    Ейский район</w:t>
            </w: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36066C">
            <w:pPr>
              <w:pStyle w:val="13"/>
              <w:suppressAutoHyphens/>
              <w:spacing w:before="0" w:after="0"/>
              <w:ind w:firstLine="0"/>
              <w:jc w:val="left"/>
              <w:rPr>
                <w:szCs w:val="24"/>
              </w:rPr>
            </w:pPr>
            <w:proofErr w:type="gramStart"/>
            <w:r w:rsidRPr="001B7BFC">
              <w:rPr>
                <w:szCs w:val="24"/>
              </w:rPr>
              <w:t>Ежегодное  привлечение</w:t>
            </w:r>
            <w:proofErr w:type="gramEnd"/>
            <w:r w:rsidRPr="001B7BFC">
              <w:rPr>
                <w:szCs w:val="24"/>
              </w:rPr>
              <w:t xml:space="preserve"> </w:t>
            </w:r>
          </w:p>
          <w:p w:rsidR="0051060D" w:rsidRPr="001B7BFC" w:rsidRDefault="0051060D" w:rsidP="0036066C">
            <w:pPr>
              <w:pStyle w:val="13"/>
              <w:suppressAutoHyphens/>
              <w:spacing w:before="0" w:after="0"/>
              <w:ind w:firstLine="0"/>
              <w:jc w:val="left"/>
              <w:rPr>
                <w:szCs w:val="24"/>
              </w:rPr>
            </w:pPr>
            <w:r w:rsidRPr="001B7BFC">
              <w:rPr>
                <w:szCs w:val="24"/>
              </w:rPr>
              <w:t xml:space="preserve">Исполнителя для оказания </w:t>
            </w:r>
            <w:r w:rsidR="0036066C">
              <w:rPr>
                <w:szCs w:val="24"/>
              </w:rPr>
              <w:t xml:space="preserve">услуг по </w:t>
            </w:r>
            <w:r w:rsidR="0036066C" w:rsidRPr="0036066C">
              <w:rPr>
                <w:szCs w:val="24"/>
              </w:rPr>
              <w:t xml:space="preserve"> </w:t>
            </w:r>
            <w:r w:rsidR="0036066C">
              <w:rPr>
                <w:rFonts w:eastAsia="Times New Roman"/>
                <w:color w:val="00000A"/>
                <w:szCs w:val="24"/>
                <w:lang w:eastAsia="ar-SA"/>
              </w:rPr>
              <w:t>предоставлению</w:t>
            </w:r>
            <w:r w:rsidR="0036066C" w:rsidRPr="0036066C">
              <w:rPr>
                <w:rFonts w:eastAsia="Times New Roman"/>
                <w:color w:val="00000A"/>
                <w:szCs w:val="24"/>
                <w:lang w:eastAsia="ar-SA"/>
              </w:rPr>
              <w:t xml:space="preserve"> бесплатных </w:t>
            </w:r>
            <w:r w:rsidR="0036066C" w:rsidRPr="0036066C">
              <w:rPr>
                <w:bCs/>
                <w:color w:val="000000" w:themeColor="text1"/>
                <w:szCs w:val="24"/>
              </w:rPr>
              <w:t xml:space="preserve">рабочих мест в </w:t>
            </w:r>
            <w:proofErr w:type="spellStart"/>
            <w:r w:rsidR="0036066C" w:rsidRPr="0036066C">
              <w:rPr>
                <w:bCs/>
                <w:color w:val="000000" w:themeColor="text1"/>
                <w:szCs w:val="24"/>
              </w:rPr>
              <w:t>коворкинг</w:t>
            </w:r>
            <w:proofErr w:type="spellEnd"/>
            <w:r w:rsidR="0036066C" w:rsidRPr="0036066C">
              <w:rPr>
                <w:bCs/>
                <w:color w:val="000000" w:themeColor="text1"/>
                <w:szCs w:val="24"/>
              </w:rPr>
              <w:t xml:space="preserve"> - центре </w:t>
            </w:r>
            <w:r w:rsidR="0036066C" w:rsidRPr="0036066C">
              <w:rPr>
                <w:rFonts w:eastAsia="Lucida Sans Unicode"/>
                <w:bCs/>
                <w:color w:val="000000" w:themeColor="text1"/>
                <w:szCs w:val="24"/>
              </w:rPr>
              <w:t xml:space="preserve"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</w:t>
            </w:r>
            <w:r w:rsidR="0036066C" w:rsidRPr="0036066C">
              <w:rPr>
                <w:rFonts w:eastAsia="Lucida Sans Unicode"/>
                <w:bCs/>
                <w:color w:val="000000" w:themeColor="text1"/>
                <w:szCs w:val="24"/>
              </w:rPr>
              <w:lastRenderedPageBreak/>
              <w:t xml:space="preserve">Ейский район </w:t>
            </w:r>
            <w:r w:rsidR="0036066C" w:rsidRPr="0036066C">
              <w:rPr>
                <w:szCs w:val="24"/>
              </w:rPr>
              <w:t>Исполнителем контракта</w:t>
            </w: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lastRenderedPageBreak/>
              <w:t xml:space="preserve">Единовременные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Периодические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E5193A" w:rsidP="0036066C">
            <w:pPr>
              <w:pStyle w:val="af6"/>
              <w:ind w:left="-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Ежегодный </w:t>
            </w:r>
            <w:r w:rsidR="0051060D" w:rsidRPr="001B7BFC">
              <w:rPr>
                <w:rFonts w:ascii="Times New Roman" w:hAnsi="Times New Roman"/>
              </w:rPr>
              <w:t xml:space="preserve">объем финансирования предусмотрен муниципальной программой </w:t>
            </w:r>
            <w:r w:rsidR="0051060D">
              <w:rPr>
                <w:rFonts w:ascii="Times New Roman" w:hAnsi="Times New Roman"/>
              </w:rPr>
              <w:t xml:space="preserve">«Социально-экономическое развитие </w:t>
            </w:r>
            <w:proofErr w:type="spellStart"/>
            <w:r w:rsidR="0051060D">
              <w:rPr>
                <w:rFonts w:ascii="Times New Roman" w:hAnsi="Times New Roman"/>
              </w:rPr>
              <w:t>Ейского</w:t>
            </w:r>
            <w:proofErr w:type="spellEnd"/>
            <w:r w:rsidR="0051060D">
              <w:rPr>
                <w:rFonts w:ascii="Times New Roman" w:hAnsi="Times New Roman"/>
              </w:rPr>
              <w:t xml:space="preserve"> района»</w:t>
            </w:r>
            <w:r w:rsidR="0051060D" w:rsidRPr="001B7BFC">
              <w:rPr>
                <w:rFonts w:ascii="Times New Roman" w:hAnsi="Times New Roman"/>
              </w:rPr>
              <w:t>, утвержденной постановлением администрации муниципа</w:t>
            </w:r>
            <w:r w:rsidR="0051060D">
              <w:rPr>
                <w:rFonts w:ascii="Times New Roman" w:hAnsi="Times New Roman"/>
              </w:rPr>
              <w:t xml:space="preserve">льного образования Ейский район </w:t>
            </w:r>
            <w:r w:rsidR="0036066C">
              <w:rPr>
                <w:rFonts w:ascii="Times New Roman" w:hAnsi="Times New Roman"/>
              </w:rPr>
              <w:t xml:space="preserve">от </w:t>
            </w:r>
            <w:r w:rsidR="0051060D">
              <w:rPr>
                <w:rFonts w:ascii="Times New Roman" w:hAnsi="Times New Roman"/>
              </w:rPr>
              <w:t>5 сентября 2018 года №700</w:t>
            </w:r>
            <w:r w:rsidR="0051060D" w:rsidRPr="001B7BFC">
              <w:rPr>
                <w:rFonts w:ascii="Times New Roman" w:hAnsi="Times New Roman"/>
              </w:rPr>
              <w:t xml:space="preserve"> </w:t>
            </w:r>
          </w:p>
        </w:tc>
      </w:tr>
      <w:tr w:rsidR="0051060D" w:rsidRPr="000A56C3" w:rsidTr="00F44838">
        <w:trPr>
          <w:gridAfter w:val="2"/>
          <w:wAfter w:w="194" w:type="dxa"/>
          <w:trHeight w:val="1740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Возможные доходы: 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51060D" w:rsidRPr="000A56C3" w:rsidTr="00180039">
        <w:trPr>
          <w:gridAfter w:val="2"/>
          <w:wAfter w:w="194" w:type="dxa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jc w:val="left"/>
              <w:rPr>
                <w:rStyle w:val="105pt"/>
              </w:rPr>
            </w:pP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1060D" w:rsidRPr="000A56C3" w:rsidTr="00180039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E5193A">
            <w:pPr>
              <w:pStyle w:val="af7"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color w:val="00000A"/>
                <w:lang w:eastAsia="ar-SA"/>
              </w:rPr>
              <w:t xml:space="preserve">Осуществление  ежемесячного </w:t>
            </w:r>
            <w:r w:rsidRPr="00180039">
              <w:rPr>
                <w:rFonts w:ascii="Times New Roman" w:hAnsi="Times New Roman"/>
                <w:color w:val="00000A"/>
                <w:lang w:eastAsia="ar-SA"/>
              </w:rPr>
              <w:t>контроля за полнотой и качеством предоставления</w:t>
            </w:r>
            <w:r w:rsidR="00180039" w:rsidRPr="00180039">
              <w:rPr>
                <w:rFonts w:ascii="Times New Roman" w:hAnsi="Times New Roman"/>
                <w:color w:val="00000A"/>
                <w:lang w:eastAsia="ar-SA"/>
              </w:rPr>
              <w:t xml:space="preserve"> бесплатных </w:t>
            </w:r>
            <w:r w:rsidR="00180039" w:rsidRPr="00180039">
              <w:rPr>
                <w:rFonts w:ascii="Times New Roman" w:hAnsi="Times New Roman"/>
                <w:bCs/>
                <w:color w:val="000000" w:themeColor="text1"/>
              </w:rPr>
              <w:t xml:space="preserve">рабочих мест в </w:t>
            </w:r>
            <w:proofErr w:type="spellStart"/>
            <w:r w:rsidR="00180039" w:rsidRPr="00180039">
              <w:rPr>
                <w:rFonts w:ascii="Times New Roman" w:hAnsi="Times New Roman"/>
                <w:bCs/>
                <w:color w:val="000000" w:themeColor="text1"/>
              </w:rPr>
              <w:t>коворкинг</w:t>
            </w:r>
            <w:proofErr w:type="spellEnd"/>
            <w:r w:rsidR="00180039" w:rsidRPr="00180039">
              <w:rPr>
                <w:rFonts w:ascii="Times New Roman" w:hAnsi="Times New Roman"/>
                <w:bCs/>
                <w:color w:val="000000" w:themeColor="text1"/>
              </w:rPr>
              <w:t xml:space="preserve"> - центре </w:t>
            </w:r>
            <w:r w:rsidR="00180039" w:rsidRPr="00180039">
              <w:rPr>
                <w:rFonts w:ascii="Times New Roman" w:eastAsia="Lucida Sans Unicode" w:hAnsi="Times New Roman"/>
                <w:bCs/>
                <w:color w:val="000000" w:themeColor="text1"/>
              </w:rPr>
              <w:t xml:space="preserve"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</w:t>
            </w:r>
            <w:r w:rsidR="00180039" w:rsidRPr="00180039">
              <w:rPr>
                <w:rFonts w:ascii="Times New Roman" w:hAnsi="Times New Roman"/>
              </w:rPr>
              <w:t>Исполнителем контракта</w:t>
            </w: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Единовременные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1060D" w:rsidRPr="000A56C3" w:rsidTr="00180039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Периодические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Возможные доходы: 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060D" w:rsidRPr="00BF4537" w:rsidRDefault="0051060D" w:rsidP="00E5193A">
            <w:pPr>
              <w:pStyle w:val="af7"/>
              <w:ind w:firstLine="0"/>
              <w:rPr>
                <w:rFonts w:ascii="Times New Roman" w:hAnsi="Times New Roman"/>
              </w:rPr>
            </w:pPr>
            <w:r w:rsidRPr="00BF4537">
              <w:rPr>
                <w:rFonts w:ascii="Times New Roman" w:hAnsi="Times New Roman"/>
              </w:rPr>
              <w:t xml:space="preserve">Ведение реестра субъектов малого и среднего предпринимательства, физических лиц, не являющихся индивидуальными предпринимателями и применяющим специальный налоговый режим «Налог на профессиональный доход» </w:t>
            </w:r>
            <w:r w:rsidR="0025060C" w:rsidRPr="00BF4537">
              <w:rPr>
                <w:rFonts w:ascii="Times New Roman" w:hAnsi="Times New Roman"/>
              </w:rPr>
              <w:t xml:space="preserve"> - получателей </w:t>
            </w:r>
            <w:r w:rsidRPr="00BF4537">
              <w:rPr>
                <w:rFonts w:ascii="Times New Roman" w:hAnsi="Times New Roman"/>
              </w:rPr>
              <w:t>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</w:t>
            </w: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Единовременные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Периодические расходы: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  <w:trHeight w:val="80"/>
        </w:trPr>
        <w:tc>
          <w:tcPr>
            <w:tcW w:w="3937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1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Style w:val="105pt"/>
              </w:rPr>
              <w:t xml:space="preserve">Возможные доходы:  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B7BFC">
              <w:rPr>
                <w:rFonts w:ascii="Times New Roman" w:hAnsi="Times New Roman"/>
                <w:sz w:val="21"/>
                <w:szCs w:val="21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654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Итого единовременные расходы</w:t>
            </w:r>
            <w:r w:rsidRPr="001B7BFC">
              <w:rPr>
                <w:rFonts w:ascii="Times New Roman" w:hAnsi="Times New Roman"/>
                <w:lang w:val="en-US"/>
              </w:rPr>
              <w:t>: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654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jc w:val="center"/>
            </w:pPr>
            <w:r w:rsidRPr="001B7BFC">
              <w:t>Итого периодические расходы</w:t>
            </w:r>
            <w:r w:rsidRPr="001B7BFC">
              <w:rPr>
                <w:lang w:val="en-US"/>
              </w:rPr>
              <w:t>: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ind w:left="-21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Ежегодный </w:t>
            </w:r>
            <w:r w:rsidRPr="001B7BFC">
              <w:rPr>
                <w:rFonts w:ascii="Times New Roman" w:hAnsi="Times New Roman"/>
              </w:rPr>
              <w:t xml:space="preserve">объем финансирования предусмотрен муниципальной программой </w:t>
            </w:r>
            <w:r>
              <w:rPr>
                <w:rFonts w:ascii="Times New Roman" w:hAnsi="Times New Roman"/>
              </w:rPr>
              <w:t xml:space="preserve">«Социально-экономическое развитие </w:t>
            </w:r>
            <w:proofErr w:type="spellStart"/>
            <w:r>
              <w:rPr>
                <w:rFonts w:ascii="Times New Roman" w:hAnsi="Times New Roman"/>
              </w:rPr>
              <w:t>Ейского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  <w:r w:rsidRPr="001B7BFC">
              <w:rPr>
                <w:rFonts w:ascii="Times New Roman" w:hAnsi="Times New Roman"/>
              </w:rPr>
              <w:t>, утвержденной постановлением администрации муниципального образования Ейск</w:t>
            </w:r>
            <w:r>
              <w:rPr>
                <w:rFonts w:ascii="Times New Roman" w:hAnsi="Times New Roman"/>
              </w:rPr>
              <w:t>ий район от                 5 сентября 2018 года №700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654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jc w:val="center"/>
            </w:pPr>
            <w:r w:rsidRPr="001B7BFC">
              <w:t>Итого возможные доходы: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B7BFC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1B7BFC">
              <w:rPr>
                <w:rFonts w:ascii="Times New Roman" w:hAnsi="Times New Roman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060D" w:rsidRPr="001B7BFC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BD60DD">
        <w:trPr>
          <w:gridAfter w:val="2"/>
          <w:wAfter w:w="194" w:type="dxa"/>
          <w:trHeight w:val="1437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5E00F3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5E00F3">
              <w:rPr>
                <w:rFonts w:ascii="Times New Roman" w:hAnsi="Times New Roman"/>
                <w:b/>
              </w:rPr>
              <w:t>6.4. Другие сведения о дополнительных расходах (доходах) местного бюджета (бюджета муниципального образования Ейский район), возникающих в связи с введением предлагаемого правового регулирования:</w:t>
            </w:r>
          </w:p>
          <w:p w:rsidR="00BD60DD" w:rsidRDefault="00BD60DD" w:rsidP="00BD60DD">
            <w:pPr>
              <w:pStyle w:val="30"/>
              <w:suppressAutoHyphens/>
              <w:ind w:firstLine="0"/>
              <w:rPr>
                <w:color w:val="auto"/>
                <w:sz w:val="24"/>
                <w:lang w:val="ru-RU"/>
              </w:rPr>
            </w:pPr>
          </w:p>
          <w:p w:rsidR="0051060D" w:rsidRPr="00137CE6" w:rsidRDefault="0051060D" w:rsidP="0051060D">
            <w:pPr>
              <w:pStyle w:val="30"/>
              <w:suppressAutoHyphens/>
              <w:rPr>
                <w:color w:val="auto"/>
                <w:lang w:val="ru-RU"/>
              </w:rPr>
            </w:pPr>
            <w:r>
              <w:rPr>
                <w:color w:val="auto"/>
                <w:sz w:val="24"/>
                <w:lang w:val="ru-RU"/>
              </w:rPr>
              <w:t>Отсутствуют</w:t>
            </w:r>
          </w:p>
        </w:tc>
      </w:tr>
      <w:tr w:rsidR="0051060D" w:rsidRPr="000A56C3" w:rsidTr="00BD60DD">
        <w:trPr>
          <w:gridAfter w:val="2"/>
          <w:wAfter w:w="194" w:type="dxa"/>
          <w:trHeight w:val="80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2C6A43" w:rsidRDefault="0051060D" w:rsidP="0051060D">
            <w:pPr>
              <w:pStyle w:val="af6"/>
              <w:rPr>
                <w:rFonts w:ascii="Times New Roman" w:hAnsi="Times New Roman"/>
                <w:b/>
                <w:color w:val="800000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422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137CE6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137CE6">
              <w:rPr>
                <w:rFonts w:ascii="Times New Roman" w:hAnsi="Times New Roman"/>
                <w:b/>
              </w:rPr>
              <w:t>6.5. Источники данных:</w:t>
            </w:r>
          </w:p>
        </w:tc>
        <w:tc>
          <w:tcPr>
            <w:tcW w:w="552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9A1354" w:rsidRDefault="0051060D" w:rsidP="0051060D">
            <w:pPr>
              <w:pStyle w:val="af6"/>
              <w:ind w:firstLine="13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</w:t>
            </w: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</w:p>
          <w:p w:rsidR="0051060D" w:rsidRPr="004160A7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4160A7">
              <w:rPr>
                <w:rFonts w:ascii="Times New Roman" w:hAnsi="Times New Roman"/>
                <w:b/>
              </w:rPr>
      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56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7.1. Группы потенциальных адресатов предлагаемого правового регулирования </w:t>
            </w:r>
          </w:p>
          <w:p w:rsidR="0051060D" w:rsidRDefault="0051060D" w:rsidP="0051060D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(в соответствии с </w:t>
            </w:r>
          </w:p>
          <w:p w:rsidR="0051060D" w:rsidRDefault="006C1FBC" w:rsidP="0051060D">
            <w:pPr>
              <w:pStyle w:val="af6"/>
              <w:ind w:hanging="142"/>
              <w:jc w:val="center"/>
              <w:rPr>
                <w:rFonts w:ascii="Times New Roman" w:hAnsi="Times New Roman"/>
                <w:b/>
              </w:rPr>
            </w:pPr>
            <w:hyperlink w:anchor="sub_100041" w:history="1">
              <w:r w:rsidR="0051060D" w:rsidRPr="000A56C3">
                <w:rPr>
                  <w:rStyle w:val="af4"/>
                  <w:rFonts w:ascii="Times New Roman" w:hAnsi="Times New Roman"/>
                  <w:color w:val="000000"/>
                </w:rPr>
                <w:t>подпунктом 4.1 пункта 4</w:t>
              </w:r>
            </w:hyperlink>
            <w:r w:rsidR="0051060D" w:rsidRPr="000A56C3">
              <w:rPr>
                <w:rFonts w:ascii="Times New Roman" w:hAnsi="Times New Roman"/>
                <w:b/>
              </w:rPr>
              <w:t xml:space="preserve"> </w:t>
            </w:r>
          </w:p>
          <w:p w:rsidR="0051060D" w:rsidRDefault="0051060D" w:rsidP="0051060D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настоящего </w:t>
            </w:r>
          </w:p>
          <w:p w:rsidR="0051060D" w:rsidRPr="000A56C3" w:rsidRDefault="0051060D" w:rsidP="0051060D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сводного отчёта)</w:t>
            </w:r>
          </w:p>
        </w:tc>
        <w:tc>
          <w:tcPr>
            <w:tcW w:w="25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7.2. Новые обязанности и ограничения, изменения существующих обязанностей и ограничений, вводимые</w:t>
            </w:r>
            <w:r>
              <w:rPr>
                <w:rFonts w:ascii="Times New Roman" w:hAnsi="Times New Roman"/>
              </w:rPr>
              <w:t xml:space="preserve"> </w:t>
            </w:r>
            <w:r w:rsidRPr="000A56C3">
              <w:rPr>
                <w:rFonts w:ascii="Times New Roman" w:hAnsi="Times New Roman"/>
              </w:rPr>
              <w:t xml:space="preserve">предлагаемым правовым регулированием (с указанием </w:t>
            </w:r>
          </w:p>
          <w:p w:rsidR="0051060D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соответствующих положений проекта муниципального нормативного правового акта)</w:t>
            </w:r>
          </w:p>
          <w:p w:rsidR="0051060D" w:rsidRPr="00032B0C" w:rsidRDefault="0051060D" w:rsidP="0051060D"/>
        </w:tc>
        <w:tc>
          <w:tcPr>
            <w:tcW w:w="24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7.3. Описание расходов и возможных доходов, связанных с введением 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0A56C3">
              <w:rPr>
                <w:rFonts w:ascii="Times New Roman" w:hAnsi="Times New Roman"/>
              </w:rPr>
              <w:t>редла</w:t>
            </w:r>
            <w:r>
              <w:rPr>
                <w:rFonts w:ascii="Times New Roman" w:hAnsi="Times New Roman"/>
              </w:rPr>
              <w:t>гае</w:t>
            </w:r>
            <w:r w:rsidRPr="000A56C3">
              <w:rPr>
                <w:rFonts w:ascii="Times New Roman" w:hAnsi="Times New Roman"/>
              </w:rPr>
              <w:t>мого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 пра</w:t>
            </w:r>
            <w:r>
              <w:rPr>
                <w:rFonts w:ascii="Times New Roman" w:hAnsi="Times New Roman"/>
              </w:rPr>
              <w:t>во</w:t>
            </w:r>
            <w:r w:rsidRPr="000A56C3">
              <w:rPr>
                <w:rFonts w:ascii="Times New Roman" w:hAnsi="Times New Roman"/>
              </w:rPr>
              <w:t xml:space="preserve">вого </w:t>
            </w:r>
          </w:p>
          <w:p w:rsidR="0051060D" w:rsidRPr="000A56C3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</w:t>
            </w:r>
            <w:r w:rsidRPr="000A56C3">
              <w:rPr>
                <w:rFonts w:ascii="Times New Roman" w:hAnsi="Times New Roman"/>
              </w:rPr>
              <w:t>рования</w:t>
            </w:r>
          </w:p>
        </w:tc>
        <w:tc>
          <w:tcPr>
            <w:tcW w:w="1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7.4. Коли-</w:t>
            </w:r>
          </w:p>
          <w:p w:rsidR="0051060D" w:rsidRPr="000A56C3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чест</w:t>
            </w:r>
            <w:r w:rsidRPr="000A56C3">
              <w:rPr>
                <w:rFonts w:ascii="Times New Roman" w:hAnsi="Times New Roman"/>
              </w:rPr>
              <w:t>венная</w:t>
            </w:r>
            <w:proofErr w:type="spellEnd"/>
            <w:r w:rsidRPr="000A56C3">
              <w:rPr>
                <w:rFonts w:ascii="Times New Roman" w:hAnsi="Times New Roman"/>
              </w:rPr>
              <w:t xml:space="preserve"> оценка, </w:t>
            </w:r>
            <w:r>
              <w:rPr>
                <w:rFonts w:ascii="Times New Roman" w:hAnsi="Times New Roman"/>
              </w:rPr>
              <w:t>тыс</w:t>
            </w:r>
            <w:r w:rsidRPr="000A56C3">
              <w:rPr>
                <w:rFonts w:ascii="Times New Roman" w:hAnsi="Times New Roman"/>
              </w:rPr>
              <w:t>. рублей</w:t>
            </w:r>
          </w:p>
        </w:tc>
      </w:tr>
      <w:tr w:rsidR="0051060D" w:rsidRPr="000A56C3" w:rsidTr="00F44838">
        <w:trPr>
          <w:gridAfter w:val="2"/>
          <w:wAfter w:w="194" w:type="dxa"/>
          <w:trHeight w:val="579"/>
        </w:trPr>
        <w:tc>
          <w:tcPr>
            <w:tcW w:w="356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3A2ED1" w:rsidRDefault="00BD60DD" w:rsidP="00BD60DD">
            <w:pPr>
              <w:pStyle w:val="af7"/>
              <w:suppressAutoHyphens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 </w:t>
            </w:r>
            <w:r w:rsidR="0051060D">
              <w:rPr>
                <w:rFonts w:ascii="Times New Roman" w:hAnsi="Times New Roman"/>
              </w:rPr>
              <w:t>К</w:t>
            </w:r>
            <w:r w:rsidR="0051060D" w:rsidRPr="00035FA3">
              <w:rPr>
                <w:rFonts w:ascii="Times New Roman" w:hAnsi="Times New Roman"/>
              </w:rPr>
              <w:t xml:space="preserve">оммерческие и некоммерческие организации, </w:t>
            </w:r>
            <w:r w:rsidR="0051060D">
              <w:rPr>
                <w:rFonts w:ascii="Times New Roman" w:hAnsi="Times New Roman"/>
              </w:rPr>
              <w:t xml:space="preserve">претендующие </w:t>
            </w:r>
            <w:r w:rsidR="0051060D" w:rsidRPr="008F73F2">
              <w:rPr>
                <w:rFonts w:ascii="Times New Roman" w:hAnsi="Times New Roman"/>
              </w:rPr>
              <w:t>выступить в качестве организации, образующей инфраструктуру поддержки субъектов МСП, физических лиц, не являющихся индивидуальными пред</w:t>
            </w:r>
            <w:r w:rsidR="0051060D">
              <w:rPr>
                <w:rFonts w:ascii="Times New Roman" w:hAnsi="Times New Roman"/>
              </w:rPr>
              <w:t>принимателями и применяющих</w:t>
            </w:r>
            <w:r w:rsidR="0051060D" w:rsidRPr="008F73F2">
              <w:rPr>
                <w:rFonts w:ascii="Times New Roman" w:hAnsi="Times New Roman"/>
              </w:rPr>
              <w:t xml:space="preserve"> специальный налоговый режим «Налог на профессиональный доход»    в Ейском районе, которые привлекаются в качестве исполнителя для осуществления закупок товаров, работ, услуг для обеспечения муниципальных нужд муниципального образования </w:t>
            </w:r>
            <w:r w:rsidR="0051060D" w:rsidRPr="008F73F2">
              <w:rPr>
                <w:rFonts w:ascii="Times New Roman" w:hAnsi="Times New Roman"/>
              </w:rPr>
              <w:lastRenderedPageBreak/>
              <w:t>Ейский</w:t>
            </w:r>
            <w:r w:rsidR="0051060D" w:rsidRPr="00035FA3">
              <w:rPr>
                <w:rFonts w:ascii="Times New Roman" w:hAnsi="Times New Roman"/>
              </w:rPr>
              <w:t xml:space="preserve"> район </w:t>
            </w:r>
            <w:r w:rsidR="00BF4537" w:rsidRPr="00BF4537">
              <w:rPr>
                <w:rFonts w:ascii="Times New Roman" w:hAnsi="Times New Roman"/>
              </w:rPr>
              <w:t xml:space="preserve">по оказанию услуг по  </w:t>
            </w:r>
            <w:r w:rsidR="00BF4537" w:rsidRPr="00BF4537">
              <w:rPr>
                <w:rFonts w:ascii="Times New Roman" w:hAnsi="Times New Roman"/>
                <w:color w:val="00000A"/>
                <w:lang w:eastAsia="ar-SA"/>
              </w:rPr>
              <w:t xml:space="preserve">предоставлению бесплатных </w:t>
            </w:r>
            <w:r w:rsidR="00BF4537" w:rsidRPr="00BF4537">
              <w:rPr>
                <w:rFonts w:ascii="Times New Roman" w:hAnsi="Times New Roman"/>
                <w:bCs/>
                <w:color w:val="000000" w:themeColor="text1"/>
              </w:rPr>
              <w:t xml:space="preserve">рабочих мест в </w:t>
            </w:r>
            <w:proofErr w:type="spellStart"/>
            <w:r w:rsidR="00BF4537" w:rsidRPr="00BF4537">
              <w:rPr>
                <w:rFonts w:ascii="Times New Roman" w:hAnsi="Times New Roman"/>
                <w:bCs/>
                <w:color w:val="000000" w:themeColor="text1"/>
              </w:rPr>
              <w:t>коворкинг</w:t>
            </w:r>
            <w:proofErr w:type="spellEnd"/>
            <w:r w:rsidR="00BF4537" w:rsidRPr="00BF4537">
              <w:rPr>
                <w:rFonts w:ascii="Times New Roman" w:hAnsi="Times New Roman"/>
                <w:bCs/>
                <w:color w:val="000000" w:themeColor="text1"/>
              </w:rPr>
              <w:t xml:space="preserve"> - центре </w:t>
            </w:r>
            <w:r w:rsidR="00BF4537" w:rsidRPr="00BF4537">
              <w:rPr>
                <w:rFonts w:ascii="Times New Roman" w:eastAsia="Lucida Sans Unicode" w:hAnsi="Times New Roman"/>
                <w:bCs/>
                <w:color w:val="000000" w:themeColor="text1"/>
              </w:rPr>
              <w:t xml:space="preserve"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</w:t>
            </w:r>
            <w:r w:rsidR="00BF4537" w:rsidRPr="00BF4537">
              <w:rPr>
                <w:rFonts w:ascii="Times New Roman" w:hAnsi="Times New Roman"/>
              </w:rPr>
              <w:t>Исполнителем контракта</w:t>
            </w:r>
            <w:r w:rsidR="00BF4537">
              <w:rPr>
                <w:rFonts w:ascii="Times New Roman" w:hAnsi="Times New Roman"/>
              </w:rPr>
              <w:t xml:space="preserve"> </w:t>
            </w:r>
            <w:r w:rsidR="0051060D" w:rsidRPr="00BF4537">
              <w:rPr>
                <w:rFonts w:ascii="Times New Roman" w:hAnsi="Times New Roman"/>
              </w:rPr>
              <w:t>при реализации муниципальной программы, обеспечивающей условия для создания субъект</w:t>
            </w:r>
            <w:r w:rsidR="0051060D" w:rsidRPr="008F73F2">
              <w:rPr>
                <w:rFonts w:ascii="Times New Roman" w:hAnsi="Times New Roman"/>
              </w:rPr>
              <w:t>ов МСП, физических лиц, не являющихся индивидуальными предпринимателями и применяющим специальный налоговый режим «Налог на профессиональный доход»   и для оказания им поддержки</w:t>
            </w:r>
            <w:r w:rsidR="0051060D">
              <w:rPr>
                <w:rFonts w:ascii="Times New Roman" w:hAnsi="Times New Roman"/>
              </w:rPr>
              <w:t>.</w:t>
            </w:r>
          </w:p>
        </w:tc>
        <w:tc>
          <w:tcPr>
            <w:tcW w:w="25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51060D" w:rsidP="0051060D">
            <w:pPr>
              <w:suppressAutoHyphens/>
              <w:ind w:firstLine="0"/>
              <w:jc w:val="center"/>
              <w:rPr>
                <w:szCs w:val="28"/>
              </w:rPr>
            </w:pPr>
            <w:r>
              <w:lastRenderedPageBreak/>
              <w:t xml:space="preserve">В период действия контракта ежедневно осуществляет алгоритм </w:t>
            </w:r>
            <w:r w:rsidRPr="008F73F2">
              <w:t>действий, предусмотренный разделом 2 Порядка оказания консультационной</w:t>
            </w:r>
            <w:r>
              <w:t xml:space="preserve"> (информационной)</w:t>
            </w:r>
            <w:r w:rsidRPr="008F73F2">
              <w:t xml:space="preserve"> поддержки субъектам малого и среднего предпринимательства</w:t>
            </w:r>
            <w:r>
              <w:t>, физическим</w:t>
            </w:r>
            <w:r w:rsidRPr="008F73F2">
              <w:t xml:space="preserve"> лиц</w:t>
            </w:r>
            <w:r>
              <w:t>ам, не являющим</w:t>
            </w:r>
            <w:r w:rsidRPr="008F73F2">
              <w:t xml:space="preserve">ся индивидуальными предпринимателями и применяющим специальный налоговый режим </w:t>
            </w:r>
            <w:r w:rsidRPr="008F73F2">
              <w:lastRenderedPageBreak/>
              <w:t>«Налог на профессиональный доход»</w:t>
            </w:r>
            <w:r w:rsidRPr="001B7BFC">
              <w:rPr>
                <w:sz w:val="22"/>
                <w:szCs w:val="22"/>
              </w:rPr>
              <w:t xml:space="preserve"> </w:t>
            </w:r>
            <w:r w:rsidRPr="001B7BFC">
              <w:t xml:space="preserve"> </w:t>
            </w:r>
            <w:r>
              <w:t xml:space="preserve"> </w:t>
            </w:r>
          </w:p>
        </w:tc>
        <w:tc>
          <w:tcPr>
            <w:tcW w:w="24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Default="0051060D" w:rsidP="0051060D">
            <w:pPr>
              <w:pStyle w:val="af6"/>
              <w:ind w:left="78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Предполагаются доходы на сумму ежегодно заключаемого контракта.</w:t>
            </w:r>
          </w:p>
          <w:p w:rsidR="0051060D" w:rsidRPr="00456D58" w:rsidRDefault="0051060D" w:rsidP="0051060D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Размер контракта зависит от объемов финансирования м</w:t>
            </w:r>
            <w:r w:rsidRPr="004D4B41">
              <w:rPr>
                <w:rFonts w:ascii="Times New Roman" w:hAnsi="Times New Roman"/>
              </w:rPr>
              <w:t>униципальн</w:t>
            </w:r>
            <w:r>
              <w:rPr>
                <w:rFonts w:ascii="Times New Roman" w:hAnsi="Times New Roman"/>
              </w:rPr>
              <w:t>ой</w:t>
            </w:r>
            <w:r w:rsidRPr="004D4B41">
              <w:rPr>
                <w:rFonts w:ascii="Times New Roman" w:hAnsi="Times New Roman"/>
              </w:rPr>
              <w:t xml:space="preserve"> программ</w:t>
            </w:r>
            <w:r>
              <w:rPr>
                <w:rFonts w:ascii="Times New Roman" w:hAnsi="Times New Roman"/>
              </w:rPr>
              <w:t>ы</w:t>
            </w:r>
            <w:r w:rsidRPr="004D4B4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«Социально- экономическое развитие </w:t>
            </w:r>
            <w:proofErr w:type="spellStart"/>
            <w:r>
              <w:rPr>
                <w:rFonts w:ascii="Times New Roman" w:hAnsi="Times New Roman"/>
              </w:rPr>
              <w:t>Ейского</w:t>
            </w:r>
            <w:proofErr w:type="spellEnd"/>
            <w:r>
              <w:rPr>
                <w:rFonts w:ascii="Times New Roman" w:hAnsi="Times New Roman"/>
              </w:rPr>
              <w:t xml:space="preserve"> района»</w:t>
            </w:r>
            <w:r w:rsidRPr="001B7BFC">
              <w:rPr>
                <w:rFonts w:ascii="Times New Roman" w:hAnsi="Times New Roman"/>
              </w:rPr>
              <w:t xml:space="preserve">, утвержденной постановлением администрации муниципального образования Ейский </w:t>
            </w:r>
            <w:r w:rsidRPr="001B7BFC">
              <w:rPr>
                <w:rFonts w:ascii="Times New Roman" w:hAnsi="Times New Roman"/>
              </w:rPr>
              <w:lastRenderedPageBreak/>
              <w:t xml:space="preserve">район от </w:t>
            </w:r>
            <w:r>
              <w:rPr>
                <w:rFonts w:ascii="Times New Roman" w:hAnsi="Times New Roman"/>
              </w:rPr>
              <w:t>5 сентября 2018 года №700</w:t>
            </w:r>
          </w:p>
        </w:tc>
        <w:tc>
          <w:tcPr>
            <w:tcW w:w="1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Default="0051060D" w:rsidP="0051060D">
            <w:pPr>
              <w:tabs>
                <w:tab w:val="center" w:pos="459"/>
              </w:tabs>
              <w:ind w:firstLine="32"/>
              <w:jc w:val="center"/>
            </w:pPr>
            <w:r w:rsidRPr="004D4B41">
              <w:lastRenderedPageBreak/>
              <w:t xml:space="preserve">На </w:t>
            </w:r>
          </w:p>
          <w:p w:rsidR="0051060D" w:rsidRPr="00C63F98" w:rsidRDefault="0051060D" w:rsidP="0051060D">
            <w:pPr>
              <w:tabs>
                <w:tab w:val="center" w:pos="459"/>
              </w:tabs>
              <w:ind w:firstLine="32"/>
              <w:jc w:val="center"/>
            </w:pPr>
            <w:r w:rsidRPr="00C63F98">
              <w:t>202</w:t>
            </w:r>
            <w:r w:rsidR="007B376D">
              <w:t>2</w:t>
            </w:r>
            <w:r w:rsidRPr="00C63F98">
              <w:t xml:space="preserve"> год – </w:t>
            </w:r>
            <w:r w:rsidR="00BD60DD">
              <w:t>45</w:t>
            </w:r>
            <w:r w:rsidRPr="00C63F98">
              <w:t xml:space="preserve"> тыс.</w:t>
            </w:r>
          </w:p>
          <w:p w:rsidR="0051060D" w:rsidRDefault="0051060D" w:rsidP="0051060D">
            <w:pPr>
              <w:tabs>
                <w:tab w:val="center" w:pos="459"/>
              </w:tabs>
              <w:ind w:firstLine="32"/>
              <w:jc w:val="center"/>
              <w:rPr>
                <w:b/>
                <w:sz w:val="21"/>
                <w:szCs w:val="21"/>
              </w:rPr>
            </w:pPr>
            <w:r w:rsidRPr="00C63F98">
              <w:t>рублей.</w:t>
            </w:r>
          </w:p>
        </w:tc>
      </w:tr>
      <w:tr w:rsidR="0051060D" w:rsidRPr="000A56C3" w:rsidTr="00F44838">
        <w:trPr>
          <w:gridAfter w:val="2"/>
          <w:wAfter w:w="194" w:type="dxa"/>
          <w:trHeight w:val="579"/>
        </w:trPr>
        <w:tc>
          <w:tcPr>
            <w:tcW w:w="356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3A2ED1" w:rsidRDefault="0051060D" w:rsidP="0051060D">
            <w:pPr>
              <w:pStyle w:val="af7"/>
              <w:ind w:firstLine="14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С</w:t>
            </w:r>
            <w:r w:rsidRPr="00500177">
              <w:rPr>
                <w:rFonts w:ascii="Times New Roman" w:hAnsi="Times New Roman"/>
              </w:rPr>
              <w:t>убъек</w:t>
            </w:r>
            <w:r>
              <w:rPr>
                <w:rFonts w:ascii="Times New Roman" w:hAnsi="Times New Roman"/>
              </w:rPr>
              <w:t>ты</w:t>
            </w:r>
            <w:r w:rsidRPr="00500177">
              <w:rPr>
                <w:rFonts w:ascii="Times New Roman" w:hAnsi="Times New Roman"/>
              </w:rPr>
              <w:t xml:space="preserve"> малого и среднего предпринимательства,</w:t>
            </w:r>
            <w:r w:rsidRPr="008F73F2">
              <w:rPr>
                <w:rFonts w:ascii="Times New Roman" w:hAnsi="Times New Roman"/>
              </w:rPr>
              <w:t xml:space="preserve"> физически</w:t>
            </w:r>
            <w:r>
              <w:rPr>
                <w:rFonts w:ascii="Times New Roman" w:hAnsi="Times New Roman"/>
              </w:rPr>
              <w:t>е</w:t>
            </w:r>
            <w:r w:rsidRPr="008F73F2">
              <w:rPr>
                <w:rFonts w:ascii="Times New Roman" w:hAnsi="Times New Roman"/>
              </w:rPr>
              <w:t xml:space="preserve"> лиц</w:t>
            </w:r>
            <w:r>
              <w:rPr>
                <w:rFonts w:ascii="Times New Roman" w:hAnsi="Times New Roman"/>
              </w:rPr>
              <w:t>а</w:t>
            </w:r>
            <w:r w:rsidRPr="008F73F2">
              <w:rPr>
                <w:rFonts w:ascii="Times New Roman" w:hAnsi="Times New Roman"/>
              </w:rPr>
              <w:t>, не являющи</w:t>
            </w:r>
            <w:r>
              <w:rPr>
                <w:rFonts w:ascii="Times New Roman" w:hAnsi="Times New Roman"/>
              </w:rPr>
              <w:t>е</w:t>
            </w:r>
            <w:r w:rsidRPr="008F73F2">
              <w:rPr>
                <w:rFonts w:ascii="Times New Roman" w:hAnsi="Times New Roman"/>
              </w:rPr>
              <w:t>ся индивидуальными предпринимателями и применяющим</w:t>
            </w:r>
            <w:r>
              <w:rPr>
                <w:rFonts w:ascii="Times New Roman" w:hAnsi="Times New Roman"/>
              </w:rPr>
              <w:t>и</w:t>
            </w:r>
            <w:r w:rsidRPr="008F73F2">
              <w:rPr>
                <w:rFonts w:ascii="Times New Roman" w:hAnsi="Times New Roman"/>
              </w:rPr>
              <w:t xml:space="preserve"> специальный налоговый режим «Налог на профессиональный доход»   </w:t>
            </w:r>
            <w:r w:rsidRPr="00500177">
              <w:rPr>
                <w:rFonts w:ascii="Times New Roman" w:hAnsi="Times New Roman"/>
              </w:rPr>
              <w:t xml:space="preserve"> зарегистрированные на территории муниципального образования Ейский район</w:t>
            </w:r>
            <w:r>
              <w:rPr>
                <w:rFonts w:ascii="Times New Roman" w:hAnsi="Times New Roman"/>
              </w:rPr>
              <w:t>, претендующие на</w:t>
            </w:r>
            <w:r w:rsidR="00DA65E9">
              <w:rPr>
                <w:rFonts w:ascii="Times New Roman" w:hAnsi="Times New Roman"/>
              </w:rPr>
              <w:t xml:space="preserve"> оказание</w:t>
            </w:r>
            <w:r>
              <w:rPr>
                <w:rFonts w:ascii="Times New Roman" w:hAnsi="Times New Roman"/>
              </w:rPr>
              <w:t xml:space="preserve"> </w:t>
            </w:r>
            <w:r w:rsidR="00DA65E9" w:rsidRPr="00BF4537">
              <w:rPr>
                <w:rFonts w:ascii="Times New Roman" w:hAnsi="Times New Roman"/>
              </w:rPr>
              <w:t xml:space="preserve">услуг по  </w:t>
            </w:r>
            <w:r w:rsidR="00DA65E9" w:rsidRPr="00BF4537">
              <w:rPr>
                <w:rFonts w:ascii="Times New Roman" w:hAnsi="Times New Roman"/>
                <w:color w:val="00000A"/>
                <w:lang w:eastAsia="ar-SA"/>
              </w:rPr>
              <w:t xml:space="preserve">предоставлению бесплатных </w:t>
            </w:r>
            <w:r w:rsidR="00DA65E9" w:rsidRPr="00BF4537">
              <w:rPr>
                <w:rFonts w:ascii="Times New Roman" w:hAnsi="Times New Roman"/>
                <w:bCs/>
                <w:color w:val="000000" w:themeColor="text1"/>
              </w:rPr>
              <w:t xml:space="preserve">рабочих мест в </w:t>
            </w:r>
            <w:proofErr w:type="spellStart"/>
            <w:r w:rsidR="00DA65E9" w:rsidRPr="00BF4537">
              <w:rPr>
                <w:rFonts w:ascii="Times New Roman" w:hAnsi="Times New Roman"/>
                <w:bCs/>
                <w:color w:val="000000" w:themeColor="text1"/>
              </w:rPr>
              <w:t>коворкинг</w:t>
            </w:r>
            <w:proofErr w:type="spellEnd"/>
            <w:r w:rsidR="00DA65E9" w:rsidRPr="00BF4537">
              <w:rPr>
                <w:rFonts w:ascii="Times New Roman" w:hAnsi="Times New Roman"/>
                <w:bCs/>
                <w:color w:val="000000" w:themeColor="text1"/>
              </w:rPr>
              <w:t xml:space="preserve"> - центре </w:t>
            </w:r>
            <w:r w:rsidR="00DA65E9" w:rsidRPr="00BF4537">
              <w:rPr>
                <w:rFonts w:ascii="Times New Roman" w:eastAsia="Lucida Sans Unicode" w:hAnsi="Times New Roman"/>
                <w:bCs/>
                <w:color w:val="000000" w:themeColor="text1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</w:p>
        </w:tc>
        <w:tc>
          <w:tcPr>
            <w:tcW w:w="25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26432F" w:rsidRDefault="0051060D" w:rsidP="00427BFC">
            <w:pPr>
              <w:pStyle w:val="ConsPlusNormal"/>
              <w:suppressAutoHyphens/>
              <w:ind w:firstLine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Для получения </w:t>
            </w:r>
            <w:r w:rsidR="00427BFC" w:rsidRPr="00BF4537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ar-SA"/>
              </w:rPr>
              <w:t>бесплатн</w:t>
            </w:r>
            <w:r w:rsidR="00427BF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ar-SA"/>
              </w:rPr>
              <w:t>ого</w:t>
            </w:r>
            <w:r w:rsidR="00427BFC" w:rsidRPr="00BF4537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ar-SA"/>
              </w:rPr>
              <w:t xml:space="preserve"> </w:t>
            </w:r>
            <w:r w:rsidR="00427BFC" w:rsidRPr="00BF45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рабоч</w:t>
            </w:r>
            <w:r w:rsidR="00427B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его</w:t>
            </w:r>
            <w:r w:rsidR="00427BFC" w:rsidRPr="00BF45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мест</w:t>
            </w:r>
            <w:r w:rsidR="00427B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</w:t>
            </w:r>
            <w:r w:rsidR="00427BFC" w:rsidRPr="00BF45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</w:t>
            </w:r>
            <w:proofErr w:type="spellStart"/>
            <w:r w:rsidR="00427BFC" w:rsidRPr="00BF45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коворкинг</w:t>
            </w:r>
            <w:proofErr w:type="spellEnd"/>
            <w:r w:rsidR="00427BFC" w:rsidRPr="00BF45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- центре </w:t>
            </w:r>
            <w:r w:rsidR="00427BFC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>субъекты</w:t>
            </w:r>
            <w:r w:rsidR="00427BFC" w:rsidRPr="00BF4537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 xml:space="preserve"> малого и среднего </w:t>
            </w:r>
            <w:r w:rsidR="00427BFC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>предпринимательства и физические</w:t>
            </w:r>
            <w:r w:rsidR="00427BFC" w:rsidRPr="00BF4537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 xml:space="preserve"> лица</w:t>
            </w:r>
            <w:r w:rsidR="00427BFC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>, не являющие</w:t>
            </w:r>
            <w:r w:rsidR="00427BFC" w:rsidRPr="00BF4537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>ся индивидуальными предпринимателями и применяющи</w:t>
            </w:r>
            <w:r w:rsidR="00427BFC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="00427BFC" w:rsidRPr="00BF4537"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 xml:space="preserve"> специальный налоговый режим «Налог на профессиональный доход»</w:t>
            </w:r>
            <w:r w:rsidR="00427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>предъявляют Исполнителю:</w:t>
            </w:r>
            <w:r w:rsidR="00427B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паспорт или иной документ, удостоверяющий личность в соответствии с законодательством Российской Федерации; </w:t>
            </w:r>
          </w:p>
          <w:p w:rsidR="0051060D" w:rsidRPr="0026432F" w:rsidRDefault="0051060D" w:rsidP="0051060D">
            <w:pPr>
              <w:pStyle w:val="ConsPlusNormal"/>
              <w:suppressAutoHyphens/>
              <w:ind w:firstLine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копию документа о постановке на учет в налоговом органе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(ИНН);</w:t>
            </w:r>
          </w:p>
          <w:p w:rsidR="0051060D" w:rsidRPr="004D4B41" w:rsidRDefault="0051060D" w:rsidP="0051060D">
            <w:pPr>
              <w:pStyle w:val="ConsPlusNormal"/>
              <w:suppressAutoHyphens/>
              <w:ind w:left="-1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доверенность или ее копию, верность которой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>засвидетельствована выдавшим ее лицом, в случае, когда за услугой обратился представитель субъекта МСП, физического лиц</w:t>
            </w:r>
            <w:r w:rsidRPr="0026432F">
              <w:rPr>
                <w:rFonts w:ascii="Times New Roman" w:hAnsi="Times New Roman"/>
                <w:sz w:val="24"/>
                <w:szCs w:val="24"/>
              </w:rPr>
              <w:t>а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, не являющегося индивидуальными предпринимателями и применяющим специальный налоговый режим «Налог на профессиональный доход» </w:t>
            </w:r>
            <w:r w:rsidRPr="0026432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26432F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действующий на основании доверенности.</w:t>
            </w:r>
          </w:p>
        </w:tc>
        <w:tc>
          <w:tcPr>
            <w:tcW w:w="24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456D58" w:rsidRDefault="0051060D" w:rsidP="0051060D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Консультационные услуги предоставляются субъектам МСП, </w:t>
            </w:r>
            <w:r w:rsidRPr="008F73F2">
              <w:rPr>
                <w:rFonts w:ascii="Times New Roman" w:hAnsi="Times New Roman"/>
              </w:rPr>
              <w:t>физически</w:t>
            </w:r>
            <w:r>
              <w:rPr>
                <w:rFonts w:ascii="Times New Roman" w:hAnsi="Times New Roman"/>
              </w:rPr>
              <w:t>м</w:t>
            </w:r>
            <w:r w:rsidRPr="008F73F2">
              <w:rPr>
                <w:rFonts w:ascii="Times New Roman" w:hAnsi="Times New Roman"/>
              </w:rPr>
              <w:t xml:space="preserve"> лиц</w:t>
            </w:r>
            <w:r>
              <w:rPr>
                <w:rFonts w:ascii="Times New Roman" w:hAnsi="Times New Roman"/>
              </w:rPr>
              <w:t>ам</w:t>
            </w:r>
            <w:r w:rsidRPr="008F73F2">
              <w:rPr>
                <w:rFonts w:ascii="Times New Roman" w:hAnsi="Times New Roman"/>
              </w:rPr>
              <w:t>, не являющи</w:t>
            </w:r>
            <w:r>
              <w:rPr>
                <w:rFonts w:ascii="Times New Roman" w:hAnsi="Times New Roman"/>
              </w:rPr>
              <w:t>х</w:t>
            </w:r>
            <w:r w:rsidRPr="008F73F2">
              <w:rPr>
                <w:rFonts w:ascii="Times New Roman" w:hAnsi="Times New Roman"/>
              </w:rPr>
              <w:t>ся индивидуальными предпринимателями и применяющим</w:t>
            </w:r>
            <w:r>
              <w:rPr>
                <w:rFonts w:ascii="Times New Roman" w:hAnsi="Times New Roman"/>
              </w:rPr>
              <w:t>и</w:t>
            </w:r>
            <w:r w:rsidRPr="008F73F2">
              <w:rPr>
                <w:rFonts w:ascii="Times New Roman" w:hAnsi="Times New Roman"/>
              </w:rPr>
              <w:t xml:space="preserve"> специальный налоговый режим «Налог на профессиональный доход»</w:t>
            </w:r>
            <w:r>
              <w:rPr>
                <w:rFonts w:ascii="Times New Roman" w:hAnsi="Times New Roman"/>
              </w:rPr>
              <w:t xml:space="preserve"> бесплатно.</w:t>
            </w:r>
          </w:p>
        </w:tc>
        <w:tc>
          <w:tcPr>
            <w:tcW w:w="1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B7F6B" w:rsidRDefault="0051060D" w:rsidP="0051060D">
            <w:pPr>
              <w:tabs>
                <w:tab w:val="center" w:pos="459"/>
              </w:tabs>
              <w:ind w:firstLine="32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---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E26980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:rsidR="0051060D" w:rsidRPr="00E26980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E26980">
              <w:rPr>
                <w:rFonts w:ascii="Times New Roman" w:hAnsi="Times New Roman"/>
                <w:b/>
              </w:rPr>
              <w:t>7.5. Издержки    и   выгоды  адресатов   предлагаемого   правового   регулирования,   не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520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51060D" w:rsidRPr="00E26980" w:rsidRDefault="0051060D" w:rsidP="0051060D">
            <w:pPr>
              <w:pStyle w:val="af6"/>
              <w:ind w:firstLine="0"/>
              <w:jc w:val="left"/>
              <w:rPr>
                <w:rFonts w:ascii="Times New Roman" w:hAnsi="Times New Roman"/>
                <w:b/>
              </w:rPr>
            </w:pPr>
            <w:r w:rsidRPr="00E26980">
              <w:rPr>
                <w:rFonts w:ascii="Times New Roman" w:hAnsi="Times New Roman"/>
                <w:b/>
              </w:rPr>
              <w:t>поддающиеся количественной оценке:</w:t>
            </w:r>
          </w:p>
        </w:tc>
        <w:tc>
          <w:tcPr>
            <w:tcW w:w="4542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51060D" w:rsidRPr="00E26980" w:rsidRDefault="0051060D" w:rsidP="0051060D">
            <w:pPr>
              <w:pStyle w:val="af6"/>
              <w:rPr>
                <w:rFonts w:ascii="Times New Roman" w:hAnsi="Times New Roman"/>
                <w:b/>
                <w:color w:val="800000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E26980" w:rsidRDefault="0051060D" w:rsidP="0051060D">
            <w:pPr>
              <w:pStyle w:val="25"/>
              <w:shd w:val="clear" w:color="auto" w:fill="auto"/>
              <w:suppressAutoHyphens/>
              <w:spacing w:before="0" w:after="0" w:line="240" w:lineRule="auto"/>
              <w:ind w:right="40" w:firstLine="0"/>
              <w:rPr>
                <w:sz w:val="24"/>
                <w:szCs w:val="24"/>
              </w:rPr>
            </w:pPr>
            <w:r w:rsidRPr="00E26980">
              <w:rPr>
                <w:sz w:val="24"/>
                <w:szCs w:val="24"/>
              </w:rPr>
              <w:t xml:space="preserve">   Для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доход», зарегистрированных на территории муниципального образования Ейский район, выгода заключается в возможности получения </w:t>
            </w:r>
            <w:r w:rsidR="00B71687" w:rsidRPr="00E26980">
              <w:rPr>
                <w:color w:val="00000A"/>
                <w:sz w:val="24"/>
                <w:szCs w:val="24"/>
                <w:lang w:eastAsia="ar-SA"/>
              </w:rPr>
              <w:t xml:space="preserve">бесплатного </w:t>
            </w:r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 xml:space="preserve">рабочего места в </w:t>
            </w:r>
            <w:proofErr w:type="spellStart"/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>коворкинг</w:t>
            </w:r>
            <w:proofErr w:type="spellEnd"/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 xml:space="preserve"> – центре.</w:t>
            </w:r>
          </w:p>
          <w:p w:rsidR="00B71687" w:rsidRPr="00E26980" w:rsidRDefault="0051060D" w:rsidP="00B71687">
            <w:pPr>
              <w:pStyle w:val="25"/>
              <w:shd w:val="clear" w:color="auto" w:fill="auto"/>
              <w:suppressAutoHyphens/>
              <w:spacing w:before="0" w:after="0" w:line="240" w:lineRule="auto"/>
              <w:ind w:right="40" w:firstLine="0"/>
              <w:rPr>
                <w:sz w:val="24"/>
                <w:szCs w:val="24"/>
              </w:rPr>
            </w:pPr>
            <w:r w:rsidRPr="00E26980">
              <w:rPr>
                <w:sz w:val="24"/>
                <w:szCs w:val="24"/>
              </w:rPr>
              <w:t xml:space="preserve">   Для коммерческих и некоммерческих организаций, претендующих выступить в качестве организации, образующей инфраструктуру поддержки субъектов МСП, физических лиц, не являющихся индивидуальными предпринимателями и применяющих специальный налоговый режим «Налог на профессиональный доход» в Ейском районе, возможность получения стабильных доходов в связи с заключением муниципального контракта на оказание </w:t>
            </w:r>
            <w:r w:rsidR="00B71687" w:rsidRPr="00E26980">
              <w:rPr>
                <w:sz w:val="24"/>
                <w:szCs w:val="24"/>
              </w:rPr>
              <w:t xml:space="preserve">услуг по  </w:t>
            </w:r>
            <w:r w:rsidR="00B71687" w:rsidRPr="00E26980">
              <w:rPr>
                <w:color w:val="00000A"/>
                <w:sz w:val="24"/>
                <w:szCs w:val="24"/>
                <w:lang w:eastAsia="ar-SA"/>
              </w:rPr>
              <w:t xml:space="preserve">предоставлению бесплатных </w:t>
            </w:r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 xml:space="preserve">рабочих мест в </w:t>
            </w:r>
            <w:proofErr w:type="spellStart"/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>коворкинг</w:t>
            </w:r>
            <w:proofErr w:type="spellEnd"/>
            <w:r w:rsidR="00B71687" w:rsidRPr="00E26980">
              <w:rPr>
                <w:bCs/>
                <w:color w:val="000000" w:themeColor="text1"/>
                <w:sz w:val="24"/>
                <w:szCs w:val="24"/>
              </w:rPr>
              <w:t xml:space="preserve"> – центре.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7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674CAF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674CAF">
              <w:rPr>
                <w:rFonts w:ascii="Times New Roman" w:hAnsi="Times New Roman"/>
                <w:b/>
              </w:rPr>
              <w:t>7.6. Источники данных: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95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51060D" w:rsidRPr="008A4588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032B0C" w:rsidRDefault="0051060D" w:rsidP="0051060D">
            <w:pPr>
              <w:ind w:firstLine="133"/>
            </w:pPr>
            <w:r w:rsidRPr="00032B0C">
              <w:t>Отсутствуют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2030EE" w:rsidRDefault="0051060D" w:rsidP="0051060D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  <w:r w:rsidRPr="002030EE"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B5225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8.</w:t>
            </w:r>
            <w:r w:rsidRPr="000B5225">
              <w:rPr>
                <w:rFonts w:ascii="Times New Roman" w:hAnsi="Times New Roman"/>
                <w:b/>
              </w:rPr>
              <w:t>Оценка рисков неблагоприятных последствий применения предлагаемого правового регулирования: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2030EE" w:rsidRDefault="0051060D" w:rsidP="0051060D"/>
        </w:tc>
      </w:tr>
      <w:tr w:rsidR="0051060D" w:rsidRPr="000A56C3" w:rsidTr="00F44838">
        <w:trPr>
          <w:gridAfter w:val="2"/>
          <w:wAfter w:w="194" w:type="dxa"/>
        </w:trPr>
        <w:tc>
          <w:tcPr>
            <w:tcW w:w="18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0A56C3" w:rsidRDefault="0051060D" w:rsidP="0051060D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8.1. Виды рисков</w:t>
            </w:r>
          </w:p>
        </w:tc>
        <w:tc>
          <w:tcPr>
            <w:tcW w:w="31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0D" w:rsidRPr="000A56C3" w:rsidRDefault="0051060D" w:rsidP="0051060D">
            <w:pPr>
              <w:pStyle w:val="af6"/>
              <w:ind w:firstLine="109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60D" w:rsidRPr="000A56C3" w:rsidRDefault="0051060D" w:rsidP="0051060D">
            <w:pPr>
              <w:pStyle w:val="af6"/>
              <w:ind w:hanging="4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8.3. Методы контроля рисков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8.4. Степень контроля </w:t>
            </w:r>
          </w:p>
          <w:p w:rsidR="0051060D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рисков (полный / частичный / </w:t>
            </w:r>
          </w:p>
          <w:p w:rsidR="0051060D" w:rsidRPr="000A56C3" w:rsidRDefault="0051060D" w:rsidP="0051060D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отсутствует)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18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CE3301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319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4588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1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8A4588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32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8A4588" w:rsidRDefault="0051060D" w:rsidP="0051060D">
            <w:pPr>
              <w:pStyle w:val="af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330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Отсутству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</w:t>
            </w:r>
            <w:r w:rsidRPr="00CE3301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</w:t>
            </w:r>
          </w:p>
        </w:tc>
      </w:tr>
      <w:tr w:rsidR="0051060D" w:rsidRPr="000A56C3" w:rsidTr="00F44838">
        <w:trPr>
          <w:gridAfter w:val="2"/>
          <w:wAfter w:w="194" w:type="dxa"/>
          <w:trHeight w:val="298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7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060D" w:rsidRPr="000B5225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0B5225">
              <w:rPr>
                <w:rFonts w:ascii="Times New Roman" w:hAnsi="Times New Roman"/>
                <w:b/>
              </w:rPr>
              <w:t>8.5. Источники данных:</w:t>
            </w:r>
          </w:p>
        </w:tc>
        <w:tc>
          <w:tcPr>
            <w:tcW w:w="595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A4588" w:rsidRDefault="0051060D" w:rsidP="0051060D">
            <w:pPr>
              <w:pStyle w:val="af6"/>
              <w:ind w:firstLine="133"/>
              <w:rPr>
                <w:rFonts w:ascii="Times New Roman" w:hAnsi="Times New Roman"/>
              </w:rPr>
            </w:pPr>
            <w:r w:rsidRPr="00CE3301">
              <w:rPr>
                <w:rFonts w:ascii="Times New Roman" w:hAnsi="Times New Roman"/>
                <w:sz w:val="21"/>
                <w:szCs w:val="21"/>
              </w:rPr>
              <w:t>Отсутствуют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7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95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51060D" w:rsidRPr="00AC364B" w:rsidRDefault="0051060D" w:rsidP="0051060D">
            <w:pPr>
              <w:pStyle w:val="af6"/>
              <w:jc w:val="center"/>
            </w:pPr>
            <w:r w:rsidRPr="00AC364B">
              <w:rPr>
                <w:rFonts w:ascii="Times New Roman" w:hAnsi="Times New Roman"/>
              </w:rPr>
              <w:t>(место для текстового описания)</w:t>
            </w:r>
          </w:p>
          <w:p w:rsidR="0051060D" w:rsidRPr="003D2844" w:rsidRDefault="0051060D" w:rsidP="0051060D">
            <w:pPr>
              <w:rPr>
                <w:highlight w:val="yellow"/>
              </w:rPr>
            </w:pP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142"/>
              <w:jc w:val="center"/>
              <w:rPr>
                <w:rFonts w:ascii="Times New Roman" w:hAnsi="Times New Roman"/>
                <w:b/>
              </w:rPr>
            </w:pPr>
          </w:p>
          <w:p w:rsidR="0051060D" w:rsidRPr="00B87D15" w:rsidRDefault="0051060D" w:rsidP="0051060D">
            <w:pPr>
              <w:pStyle w:val="af6"/>
              <w:ind w:firstLine="142"/>
              <w:jc w:val="center"/>
              <w:rPr>
                <w:rFonts w:ascii="Times New Roman" w:hAnsi="Times New Roman"/>
                <w:b/>
              </w:rPr>
            </w:pPr>
            <w:r w:rsidRPr="00AC364B">
              <w:rPr>
                <w:rFonts w:ascii="Times New Roman" w:hAnsi="Times New Roman"/>
                <w:b/>
              </w:rPr>
              <w:t>9. Сравнение возможных вариантов решения проблемы:</w:t>
            </w:r>
          </w:p>
        </w:tc>
      </w:tr>
      <w:tr w:rsidR="0051060D" w:rsidRPr="00AC364B" w:rsidTr="00F44838">
        <w:trPr>
          <w:gridAfter w:val="2"/>
          <w:wAfter w:w="194" w:type="dxa"/>
          <w:trHeight w:val="80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AC364B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833">
              <w:rPr>
                <w:rFonts w:ascii="Times New Roman" w:hAnsi="Times New Roman"/>
                <w:sz w:val="22"/>
                <w:szCs w:val="22"/>
              </w:rPr>
              <w:t>Вариант 1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30833">
              <w:rPr>
                <w:rFonts w:ascii="Times New Roman" w:hAnsi="Times New Roman"/>
                <w:sz w:val="22"/>
                <w:szCs w:val="22"/>
              </w:rPr>
              <w:t xml:space="preserve">    Вариант 2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9.1.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Содержание варианта решения проблемы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Принятие предлагаемого правового регулирования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 принятие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9.2.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>Создание</w:t>
            </w:r>
          </w:p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>инфраструктуры</w:t>
            </w:r>
          </w:p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поддержки субъектов МСП, физических лиц, не являющихся индивидуальными предпринимателями и применяющих специальный налоговый режим «Налог на профессиональный </w:t>
            </w:r>
            <w:proofErr w:type="gramStart"/>
            <w:r w:rsidRPr="00B71687">
              <w:rPr>
                <w:rFonts w:ascii="Times New Roman" w:hAnsi="Times New Roman" w:cs="Times New Roman"/>
                <w:sz w:val="22"/>
                <w:szCs w:val="22"/>
              </w:rPr>
              <w:t>доход»  в</w:t>
            </w:r>
            <w:proofErr w:type="gramEnd"/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 Ейском районе.</w:t>
            </w:r>
          </w:p>
          <w:p w:rsidR="0051060D" w:rsidRPr="00B71687" w:rsidRDefault="0051060D" w:rsidP="0051060D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>Предоставление возможности субъектам МСП (48</w:t>
            </w:r>
            <w:r w:rsidR="00B71687" w:rsidRPr="00B71687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 ед.) и физическим лицам, не являющимися индивидуальными предпринимателями и применяющих специальный налоговый режим «Налог на профессиональный доход»</w:t>
            </w:r>
            <w:r w:rsidR="00B71687"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 (3581</w:t>
            </w: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 ед.)</w:t>
            </w:r>
          </w:p>
          <w:p w:rsidR="0051060D" w:rsidRPr="00B71687" w:rsidRDefault="00B71687" w:rsidP="00B71687">
            <w:pPr>
              <w:pStyle w:val="ConsPlusNormal"/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получить бесплатное </w:t>
            </w:r>
            <w:r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рабочее место в </w:t>
            </w:r>
            <w:proofErr w:type="spellStart"/>
            <w:r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коворкинг</w:t>
            </w:r>
            <w:proofErr w:type="spellEnd"/>
            <w:r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71687">
              <w:rPr>
                <w:bCs/>
                <w:color w:val="000000" w:themeColor="text1"/>
                <w:sz w:val="24"/>
                <w:szCs w:val="24"/>
              </w:rPr>
              <w:t>–</w:t>
            </w:r>
            <w:r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центре</w:t>
            </w:r>
            <w:r w:rsidRPr="00B71687">
              <w:rPr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Отсутствие инфраструктуры поддержки субъектов МСП, физических лиц, не являющихся индивидуальными предпринимателями и применяющих специальный налоговый режим «Налог на профессиональный доход»  </w:t>
            </w:r>
          </w:p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>в Ейском районе.</w:t>
            </w:r>
          </w:p>
          <w:p w:rsidR="0051060D" w:rsidRPr="00B71687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Для субъектов МСП, физических лиц, не являющихся индивидуальными предпринимателями и применяющих специальный налоговый режим «Налог на профессиональный доход»  отсутствие возможности получения </w:t>
            </w:r>
            <w:r w:rsidR="00B71687" w:rsidRPr="00B71687">
              <w:rPr>
                <w:rFonts w:ascii="Times New Roman" w:hAnsi="Times New Roman" w:cs="Times New Roman"/>
                <w:sz w:val="22"/>
                <w:szCs w:val="22"/>
              </w:rPr>
              <w:t xml:space="preserve">бесплатное </w:t>
            </w:r>
            <w:r w:rsidR="00B71687"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рабочее место в </w:t>
            </w:r>
            <w:proofErr w:type="spellStart"/>
            <w:r w:rsidR="00B71687"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коворкинг</w:t>
            </w:r>
            <w:proofErr w:type="spellEnd"/>
            <w:r w:rsidR="00B71687"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71687" w:rsidRPr="00B71687">
              <w:rPr>
                <w:bCs/>
                <w:color w:val="000000" w:themeColor="text1"/>
                <w:sz w:val="24"/>
                <w:szCs w:val="24"/>
              </w:rPr>
              <w:t>–</w:t>
            </w:r>
            <w:r w:rsidR="00B71687" w:rsidRPr="00B7168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центре.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9.3.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176EB1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176EB1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Расходы отсутствуют.</w:t>
            </w:r>
          </w:p>
          <w:p w:rsidR="0051060D" w:rsidRPr="00176EB1" w:rsidRDefault="0051060D" w:rsidP="00176E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176EB1">
              <w:rPr>
                <w:rFonts w:ascii="Times New Roman" w:hAnsi="Times New Roman" w:cs="Times New Roman"/>
                <w:sz w:val="22"/>
                <w:szCs w:val="22"/>
              </w:rPr>
              <w:t xml:space="preserve">Предполагаются доходы для коммерческих и некоммерческих организации, </w:t>
            </w:r>
            <w:r w:rsidRPr="00176EB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претендующих выступить в качестве организации, образующей инфраструктуру поддержки субъектов МСП, физических лиц, не являющихся индивидуальными предпринимателями и применяющих специальный налоговый режим «Налог на профессиональный доход»  в Ейском районе, в связи с заключением муниципального контракта </w:t>
            </w:r>
            <w:r w:rsidR="00176EB1" w:rsidRPr="00176EB1">
              <w:rPr>
                <w:rFonts w:ascii="Times New Roman" w:hAnsi="Times New Roman"/>
                <w:sz w:val="22"/>
                <w:szCs w:val="22"/>
              </w:rPr>
              <w:t xml:space="preserve">на оказание </w:t>
            </w:r>
            <w:r w:rsidR="00176EB1" w:rsidRPr="00176EB1">
              <w:rPr>
                <w:rFonts w:ascii="Times New Roman" w:hAnsi="Times New Roman" w:cs="Times New Roman"/>
                <w:sz w:val="22"/>
                <w:szCs w:val="22"/>
              </w:rPr>
              <w:t xml:space="preserve">услуг по  </w:t>
            </w:r>
            <w:r w:rsidR="00176EB1" w:rsidRPr="00176EB1"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  <w:lang w:eastAsia="ar-SA"/>
              </w:rPr>
              <w:t xml:space="preserve">предоставлению бесплатных </w:t>
            </w:r>
            <w:r w:rsidR="00176EB1" w:rsidRPr="00176EB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рабочих мест в </w:t>
            </w:r>
            <w:proofErr w:type="spellStart"/>
            <w:r w:rsidR="00176EB1" w:rsidRPr="00176EB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коворкинг</w:t>
            </w:r>
            <w:proofErr w:type="spellEnd"/>
            <w:r w:rsidR="00176EB1" w:rsidRPr="00176EB1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 xml:space="preserve"> - центре </w:t>
            </w:r>
            <w:r w:rsidR="00176EB1" w:rsidRPr="00176EB1">
              <w:rPr>
                <w:rFonts w:ascii="Times New Roman" w:eastAsia="Lucida Sans Unicode" w:hAnsi="Times New Roman" w:cs="Times New Roman"/>
                <w:bCs/>
                <w:color w:val="000000" w:themeColor="text1"/>
                <w:sz w:val="22"/>
                <w:szCs w:val="22"/>
              </w:rPr>
              <w:t>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Нет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C03B34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03B34">
              <w:rPr>
                <w:rFonts w:ascii="Times New Roman" w:hAnsi="Times New Roman"/>
                <w:sz w:val="22"/>
                <w:szCs w:val="22"/>
              </w:rPr>
              <w:t>9.</w:t>
            </w:r>
            <w:proofErr w:type="gramStart"/>
            <w:r w:rsidRPr="00C03B34">
              <w:rPr>
                <w:rFonts w:ascii="Times New Roman" w:hAnsi="Times New Roman"/>
                <w:sz w:val="22"/>
                <w:szCs w:val="22"/>
              </w:rPr>
              <w:t>4.Оценка</w:t>
            </w:r>
            <w:proofErr w:type="gramEnd"/>
            <w:r w:rsidRPr="00C03B34">
              <w:rPr>
                <w:rFonts w:ascii="Times New Roman" w:hAnsi="Times New Roman"/>
                <w:sz w:val="22"/>
                <w:szCs w:val="22"/>
              </w:rPr>
              <w:t xml:space="preserve"> расходов (доходов) местного </w:t>
            </w:r>
          </w:p>
          <w:p w:rsidR="0051060D" w:rsidRPr="00C03B34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03B34">
              <w:rPr>
                <w:rFonts w:ascii="Times New Roman" w:hAnsi="Times New Roman"/>
                <w:sz w:val="22"/>
                <w:szCs w:val="22"/>
              </w:rPr>
              <w:t xml:space="preserve">бюджета (бюджета муниципального образования Ейский район), связанных с введением </w:t>
            </w:r>
          </w:p>
          <w:p w:rsidR="0051060D" w:rsidRPr="00C03B34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C03B34">
              <w:rPr>
                <w:rFonts w:ascii="Times New Roman" w:hAnsi="Times New Roman"/>
                <w:sz w:val="22"/>
                <w:szCs w:val="22"/>
              </w:rPr>
              <w:t>предлагаемого правового регулирования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C03B34" w:rsidRDefault="0051060D" w:rsidP="0051060D">
            <w:pPr>
              <w:pStyle w:val="af6"/>
              <w:ind w:left="-56" w:firstLine="0"/>
              <w:rPr>
                <w:rFonts w:ascii="Times New Roman" w:hAnsi="Times New Roman"/>
                <w:sz w:val="22"/>
                <w:szCs w:val="22"/>
              </w:rPr>
            </w:pPr>
            <w:r w:rsidRPr="00C03B34">
              <w:rPr>
                <w:rFonts w:ascii="Times New Roman" w:hAnsi="Times New Roman"/>
                <w:sz w:val="22"/>
                <w:szCs w:val="22"/>
              </w:rPr>
              <w:t xml:space="preserve">Предполагаются расходы на ежегодное финансирование контракта в </w:t>
            </w:r>
            <w:proofErr w:type="gramStart"/>
            <w:r w:rsidRPr="00C03B34">
              <w:rPr>
                <w:rFonts w:ascii="Times New Roman" w:hAnsi="Times New Roman"/>
                <w:sz w:val="22"/>
                <w:szCs w:val="22"/>
              </w:rPr>
              <w:t>соответствии  с</w:t>
            </w:r>
            <w:proofErr w:type="gramEnd"/>
            <w:r w:rsidRPr="00C03B34">
              <w:rPr>
                <w:rFonts w:ascii="Times New Roman" w:hAnsi="Times New Roman"/>
                <w:sz w:val="22"/>
                <w:szCs w:val="22"/>
              </w:rPr>
              <w:t xml:space="preserve"> муниципальной программой «Социально- экономическое развитие </w:t>
            </w:r>
            <w:proofErr w:type="spellStart"/>
            <w:r w:rsidRPr="00C03B34">
              <w:rPr>
                <w:rFonts w:ascii="Times New Roman" w:hAnsi="Times New Roman"/>
                <w:sz w:val="22"/>
                <w:szCs w:val="22"/>
              </w:rPr>
              <w:t>Ейского</w:t>
            </w:r>
            <w:proofErr w:type="spellEnd"/>
            <w:r w:rsidRPr="00C03B34">
              <w:rPr>
                <w:rFonts w:ascii="Times New Roman" w:hAnsi="Times New Roman"/>
                <w:sz w:val="22"/>
                <w:szCs w:val="22"/>
              </w:rPr>
              <w:t xml:space="preserve"> района», утвержденной постановлением администрации муниципального образования Ейский район  от 5 сентября 2018 года №700.</w:t>
            </w:r>
          </w:p>
          <w:p w:rsidR="0051060D" w:rsidRPr="00C03B34" w:rsidRDefault="0051060D" w:rsidP="00C03B34">
            <w:pPr>
              <w:tabs>
                <w:tab w:val="center" w:pos="459"/>
              </w:tabs>
              <w:ind w:left="-56" w:firstLine="0"/>
            </w:pPr>
            <w:r w:rsidRPr="00C03B34">
              <w:t xml:space="preserve">На </w:t>
            </w:r>
            <w:r w:rsidR="00C03B34" w:rsidRPr="00C03B34">
              <w:t>2022</w:t>
            </w:r>
            <w:r w:rsidRPr="00C03B34">
              <w:t xml:space="preserve"> год – </w:t>
            </w:r>
            <w:r w:rsidR="00C03B34" w:rsidRPr="00C03B34">
              <w:t>45</w:t>
            </w:r>
            <w:r w:rsidRPr="00C03B34">
              <w:t xml:space="preserve"> тыс. рублей.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C03B34" w:rsidRDefault="0051060D" w:rsidP="0051060D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03B3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Нет</w:t>
            </w:r>
          </w:p>
        </w:tc>
      </w:tr>
      <w:tr w:rsidR="0051060D" w:rsidRPr="000A56C3" w:rsidTr="00F44838">
        <w:trPr>
          <w:gridAfter w:val="2"/>
          <w:wAfter w:w="194" w:type="dxa"/>
          <w:trHeight w:val="438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9.5.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Оценка возможности достижения заявленных целей регулирования (</w:t>
            </w:r>
            <w:hyperlink w:anchor="sub_10003" w:history="1">
              <w:r w:rsidRPr="00E30833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 3</w:t>
              </w:r>
            </w:hyperlink>
            <w:r w:rsidRPr="00E30833">
              <w:rPr>
                <w:rFonts w:ascii="Times New Roman" w:hAnsi="Times New Roman"/>
                <w:sz w:val="22"/>
                <w:szCs w:val="22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hanging="1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Цель будет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достигнута.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Цел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 не буд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 достигнут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51060D" w:rsidRPr="000A56C3" w:rsidTr="00F44838">
        <w:trPr>
          <w:gridAfter w:val="2"/>
          <w:wAfter w:w="194" w:type="dxa"/>
          <w:trHeight w:val="438"/>
        </w:trPr>
        <w:tc>
          <w:tcPr>
            <w:tcW w:w="5448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9.6.</w:t>
            </w:r>
            <w:r w:rsidRPr="00E30833">
              <w:rPr>
                <w:rFonts w:ascii="Times New Roman" w:hAnsi="Times New Roman"/>
                <w:sz w:val="22"/>
                <w:szCs w:val="22"/>
              </w:rPr>
              <w:t>Оценка рисков неблагоприятных последствий</w:t>
            </w:r>
          </w:p>
        </w:tc>
        <w:tc>
          <w:tcPr>
            <w:tcW w:w="2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Риски отсутствуют. 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bCs/>
                <w:sz w:val="22"/>
                <w:szCs w:val="22"/>
              </w:rPr>
              <w:t>Соблюдение требований федерального и краевого законодательства.</w:t>
            </w:r>
          </w:p>
        </w:tc>
        <w:tc>
          <w:tcPr>
            <w:tcW w:w="1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Риски не </w:t>
            </w:r>
          </w:p>
          <w:p w:rsidR="0051060D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достижения 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 xml:space="preserve">целей правового </w:t>
            </w:r>
          </w:p>
          <w:p w:rsidR="0051060D" w:rsidRPr="00E30833" w:rsidRDefault="0051060D" w:rsidP="0051060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30833">
              <w:rPr>
                <w:rFonts w:ascii="Times New Roman" w:hAnsi="Times New Roman" w:cs="Times New Roman"/>
                <w:sz w:val="22"/>
                <w:szCs w:val="22"/>
              </w:rPr>
              <w:t>регулирования.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AC364B" w:rsidRDefault="0051060D" w:rsidP="0051060D">
            <w:pPr>
              <w:pStyle w:val="af6"/>
              <w:rPr>
                <w:rFonts w:ascii="Times New Roman" w:hAnsi="Times New Roman"/>
                <w:b/>
              </w:rPr>
            </w:pPr>
          </w:p>
          <w:p w:rsidR="0051060D" w:rsidRPr="00AC364B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 w:rsidRPr="00AC364B">
              <w:rPr>
                <w:rFonts w:ascii="Times New Roman" w:hAnsi="Times New Roman"/>
                <w:b/>
              </w:rPr>
              <w:t>9.7. Обоснование выбора предпочтительного варианта решения выявленной проблемы: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6C5BE1" w:rsidRDefault="0051060D" w:rsidP="0051060D">
            <w:pPr>
              <w:suppressAutoHyphens/>
            </w:pPr>
            <w:r w:rsidRPr="006C5BE1">
              <w:t xml:space="preserve">         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</w:tc>
      </w:tr>
      <w:tr w:rsidR="0051060D" w:rsidRPr="00AC364B" w:rsidTr="00F44838">
        <w:trPr>
          <w:gridAfter w:val="2"/>
          <w:wAfter w:w="194" w:type="dxa"/>
        </w:trPr>
        <w:tc>
          <w:tcPr>
            <w:tcW w:w="8717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51060D" w:rsidRPr="006C5BE1" w:rsidRDefault="0051060D" w:rsidP="0051060D">
            <w:pPr>
              <w:pStyle w:val="af6"/>
              <w:rPr>
                <w:rFonts w:ascii="Times New Roman" w:hAnsi="Times New Roman"/>
              </w:rPr>
            </w:pPr>
          </w:p>
          <w:p w:rsidR="0051060D" w:rsidRPr="006C5BE1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6C5BE1">
              <w:rPr>
                <w:rFonts w:ascii="Times New Roman" w:hAnsi="Times New Roman"/>
                <w:b/>
              </w:rPr>
              <w:t>9.8. Детальное описание предлагаемого варианта решения проблемы:</w:t>
            </w:r>
          </w:p>
        </w:tc>
        <w:tc>
          <w:tcPr>
            <w:tcW w:w="1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060D" w:rsidRPr="006C5BE1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B622D5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D44200" w:rsidRPr="00D44200" w:rsidRDefault="0051060D" w:rsidP="00D44200">
            <w:pPr>
              <w:pStyle w:val="ConsPlusNonformat"/>
              <w:suppressAutoHyphens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4200">
              <w:rPr>
                <w:rFonts w:ascii="Times New Roman" w:hAnsi="Times New Roman" w:cs="Arial"/>
                <w:sz w:val="24"/>
                <w:szCs w:val="24"/>
              </w:rPr>
              <w:t xml:space="preserve">     </w:t>
            </w:r>
            <w:r w:rsidR="004864BD">
              <w:rPr>
                <w:rFonts w:ascii="Times New Roman" w:hAnsi="Times New Roman" w:cs="Arial"/>
                <w:sz w:val="24"/>
                <w:szCs w:val="24"/>
              </w:rPr>
              <w:t xml:space="preserve">      </w:t>
            </w:r>
            <w:r w:rsidRPr="00D44200"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предлагаемого правового регулирования устанавливает </w:t>
            </w:r>
            <w:r w:rsidR="00D44200" w:rsidRPr="00D442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44200">
              <w:rPr>
                <w:rFonts w:ascii="Times New Roman" w:hAnsi="Times New Roman" w:cs="Times New Roman"/>
                <w:sz w:val="24"/>
                <w:szCs w:val="24"/>
              </w:rPr>
              <w:t>орядок</w:t>
            </w:r>
            <w:r w:rsidR="004864BD">
              <w:rPr>
                <w:rFonts w:ascii="Times New Roman" w:hAnsi="Times New Roman" w:cs="Times New Roman"/>
                <w:sz w:val="24"/>
                <w:szCs w:val="24"/>
              </w:rPr>
              <w:t xml:space="preserve"> и условия</w:t>
            </w:r>
            <w:r w:rsidR="00D44200" w:rsidRPr="00D442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оказания услуг по предоставлению рабочих мест в </w:t>
            </w:r>
            <w:proofErr w:type="spellStart"/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>коворкинг</w:t>
            </w:r>
            <w:proofErr w:type="spellEnd"/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центре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в муниципальном образовании Ейский район и Требований к организациям, образующим инфраструктуру поддержки субъектов малого и среднего предпринимательства в муниципальном образовании Ейский район</w:t>
            </w:r>
            <w:r w:rsidR="00D44200" w:rsidRPr="00D442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оказывающим услуги по предоставлению рабочих мест в </w:t>
            </w:r>
            <w:proofErr w:type="spellStart"/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>коворкинг</w:t>
            </w:r>
            <w:proofErr w:type="spellEnd"/>
            <w:r w:rsidR="00D44200" w:rsidRPr="00D442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центре</w:t>
            </w:r>
            <w:r w:rsidR="00D44200" w:rsidRPr="00D442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1060D" w:rsidRPr="006C5BE1" w:rsidRDefault="0051060D" w:rsidP="004864BD">
            <w:pPr>
              <w:pStyle w:val="ConsPlusNonformat"/>
              <w:suppressAutoHyphens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муниципального образования Ейский район организация, образующая инфраструктуру поддержки Субъектов, оказывающая бесплатные </w:t>
            </w:r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услуги по предоставлению рабочих мест в </w:t>
            </w:r>
            <w:proofErr w:type="spellStart"/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>коворкинг</w:t>
            </w:r>
            <w:proofErr w:type="spellEnd"/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– центре</w:t>
            </w:r>
            <w:r w:rsidR="00E26980"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субъектам малого и среднего предпринимательства,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физическим лицам, не являющимся индивидуальными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предпринимателями и применяющим специальный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налоговый режим «налог на профессиональный доход»</w:t>
            </w:r>
            <w:r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  в рамках реализации мероприятий муниципальной программы </w:t>
            </w:r>
            <w:r w:rsidRPr="006C5BE1">
              <w:rPr>
                <w:rFonts w:ascii="Times New Roman" w:hAnsi="Times New Roman"/>
                <w:sz w:val="24"/>
                <w:szCs w:val="24"/>
              </w:rPr>
              <w:t xml:space="preserve">«Социально-экономическое развитие </w:t>
            </w:r>
            <w:proofErr w:type="spellStart"/>
            <w:r w:rsidRPr="006C5BE1">
              <w:rPr>
                <w:rFonts w:ascii="Times New Roman" w:hAnsi="Times New Roman"/>
                <w:sz w:val="24"/>
                <w:szCs w:val="24"/>
              </w:rPr>
              <w:t>Ейского</w:t>
            </w:r>
            <w:proofErr w:type="spellEnd"/>
            <w:r w:rsidRPr="006C5BE1">
              <w:rPr>
                <w:rFonts w:ascii="Times New Roman" w:hAnsi="Times New Roman"/>
                <w:sz w:val="24"/>
                <w:szCs w:val="24"/>
              </w:rPr>
              <w:t xml:space="preserve"> района», утвержденной постановлением администрации муниципального образования Ейский район от 5 сентября 2018 года №700</w:t>
            </w:r>
            <w:r w:rsidRPr="006C5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и последующих постановлений администрации муниципального образования Ейский район о внесении изменений в настоящий правовой акт, ежегодно привлекается в качестве исполнителя оказания бесплатных </w:t>
            </w:r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услуг по предоставлению рабочих мест в </w:t>
            </w:r>
            <w:proofErr w:type="spellStart"/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>коворкинг</w:t>
            </w:r>
            <w:proofErr w:type="spellEnd"/>
            <w:r w:rsidR="00E26980" w:rsidRPr="006C5BE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– центре</w:t>
            </w:r>
            <w:r w:rsidR="00E26980"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субъектам малого и среднего предпринимательства,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физическим лицам, не являющимся индивидуальными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предпринимателями и применяющим специальный</w:t>
            </w:r>
            <w:r w:rsidR="00E26980" w:rsidRPr="006C5BE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E26980" w:rsidRPr="006C5BE1">
              <w:rPr>
                <w:rFonts w:ascii="Times New Roman" w:eastAsia="Lucida Sans Unicode" w:hAnsi="Times New Roman" w:cs="Times New Roman"/>
                <w:bCs/>
                <w:sz w:val="24"/>
                <w:szCs w:val="28"/>
              </w:rPr>
              <w:t>налоговый режим «налог на профессиональный доход»</w:t>
            </w:r>
            <w:r w:rsidR="00E26980" w:rsidRPr="006C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5BE1">
              <w:rPr>
                <w:rFonts w:ascii="Times New Roman" w:hAnsi="Times New Roman" w:cs="Times New Roman"/>
                <w:sz w:val="24"/>
                <w:szCs w:val="24"/>
              </w:rPr>
              <w:t>путем заключения контракта на оказание услуг в соответствии с требованиями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3911AB" w:rsidRDefault="004864BD" w:rsidP="003911AB">
            <w:pPr>
              <w:pStyle w:val="af6"/>
              <w:suppressAutoHyphens/>
              <w:ind w:firstLine="426"/>
              <w:rPr>
                <w:rFonts w:ascii="Times New Roman" w:eastAsia="Lucida Sans Unicode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    </w:t>
            </w:r>
            <w:r w:rsidR="003911AB">
              <w:rPr>
                <w:rFonts w:ascii="Times New Roman" w:hAnsi="Times New Roman"/>
                <w:bCs/>
                <w:color w:val="000000"/>
              </w:rPr>
              <w:t xml:space="preserve">Оказание 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>услуг</w:t>
            </w:r>
            <w:r w:rsidR="003911AB">
              <w:rPr>
                <w:rFonts w:ascii="Times New Roman" w:hAnsi="Times New Roman"/>
                <w:bCs/>
                <w:color w:val="000000"/>
              </w:rPr>
              <w:t>и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3911AB" w:rsidRPr="00E26980">
              <w:rPr>
                <w:rFonts w:ascii="Times New Roman" w:hAnsi="Times New Roman"/>
                <w:bCs/>
                <w:color w:val="000000"/>
              </w:rPr>
              <w:t>коворкинг</w:t>
            </w:r>
            <w:proofErr w:type="spellEnd"/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3911AB">
              <w:rPr>
                <w:rFonts w:ascii="Times New Roman" w:hAnsi="Times New Roman"/>
                <w:bCs/>
                <w:color w:val="000000"/>
              </w:rPr>
              <w:t>–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центре</w:t>
            </w:r>
            <w:r w:rsidR="003911AB">
              <w:rPr>
                <w:rFonts w:ascii="Times New Roman" w:hAnsi="Times New Roman"/>
              </w:rPr>
              <w:t xml:space="preserve"> </w:t>
            </w:r>
            <w:r w:rsidR="003911AB" w:rsidRPr="00A862C7">
              <w:rPr>
                <w:rFonts w:ascii="Times New Roman" w:hAnsi="Times New Roman"/>
                <w:szCs w:val="28"/>
              </w:rPr>
              <w:t>субъект</w:t>
            </w:r>
            <w:r w:rsidR="003911AB">
              <w:rPr>
                <w:rFonts w:ascii="Times New Roman" w:hAnsi="Times New Roman"/>
                <w:szCs w:val="28"/>
              </w:rPr>
              <w:t>ам</w:t>
            </w:r>
            <w:r w:rsidR="003911AB" w:rsidRPr="00A862C7">
              <w:rPr>
                <w:rFonts w:ascii="Times New Roman" w:hAnsi="Times New Roman"/>
                <w:szCs w:val="28"/>
              </w:rPr>
              <w:t xml:space="preserve"> малого и среднего предпринимательства, </w:t>
            </w:r>
            <w:r w:rsidR="003911AB">
              <w:rPr>
                <w:rFonts w:ascii="Times New Roman" w:eastAsia="Lucida Sans Unicode" w:hAnsi="Times New Roman"/>
                <w:bCs/>
                <w:szCs w:val="28"/>
              </w:rPr>
              <w:t>физическим</w:t>
            </w:r>
            <w:r w:rsidR="003911AB" w:rsidRPr="00A862C7">
              <w:rPr>
                <w:rFonts w:ascii="Times New Roman" w:eastAsia="Lucida Sans Unicode" w:hAnsi="Times New Roman"/>
                <w:bCs/>
                <w:szCs w:val="28"/>
              </w:rPr>
              <w:t xml:space="preserve"> лиц</w:t>
            </w:r>
            <w:r w:rsidR="003911AB">
              <w:rPr>
                <w:rFonts w:ascii="Times New Roman" w:eastAsia="Lucida Sans Unicode" w:hAnsi="Times New Roman"/>
                <w:bCs/>
                <w:szCs w:val="28"/>
              </w:rPr>
              <w:t>ам, не являющим</w:t>
            </w:r>
            <w:r w:rsidR="003911AB" w:rsidRPr="00A862C7">
              <w:rPr>
                <w:rFonts w:ascii="Times New Roman" w:eastAsia="Lucida Sans Unicode" w:hAnsi="Times New Roman"/>
                <w:bCs/>
                <w:szCs w:val="28"/>
              </w:rPr>
              <w:t>ся индивидуальными</w:t>
            </w:r>
            <w:r w:rsidR="003911AB" w:rsidRPr="00A862C7">
              <w:rPr>
                <w:rFonts w:ascii="Times New Roman" w:hAnsi="Times New Roman"/>
                <w:szCs w:val="28"/>
              </w:rPr>
              <w:t xml:space="preserve"> </w:t>
            </w:r>
            <w:r w:rsidR="003911AB" w:rsidRPr="00A862C7">
              <w:rPr>
                <w:rFonts w:ascii="Times New Roman" w:eastAsia="Lucida Sans Unicode" w:hAnsi="Times New Roman"/>
                <w:bCs/>
                <w:szCs w:val="28"/>
              </w:rPr>
              <w:t>предпринимателями и применяющи</w:t>
            </w:r>
            <w:r w:rsidR="003911AB">
              <w:rPr>
                <w:rFonts w:ascii="Times New Roman" w:eastAsia="Lucida Sans Unicode" w:hAnsi="Times New Roman"/>
                <w:bCs/>
                <w:szCs w:val="28"/>
              </w:rPr>
              <w:t>м</w:t>
            </w:r>
            <w:r w:rsidR="003911AB" w:rsidRPr="00A862C7">
              <w:rPr>
                <w:rFonts w:ascii="Times New Roman" w:eastAsia="Lucida Sans Unicode" w:hAnsi="Times New Roman"/>
                <w:bCs/>
                <w:szCs w:val="28"/>
              </w:rPr>
              <w:t xml:space="preserve"> специальный</w:t>
            </w:r>
            <w:r w:rsidR="003911AB" w:rsidRPr="00A862C7">
              <w:rPr>
                <w:rFonts w:ascii="Times New Roman" w:hAnsi="Times New Roman"/>
                <w:szCs w:val="28"/>
              </w:rPr>
              <w:t xml:space="preserve"> </w:t>
            </w:r>
            <w:r w:rsidR="003911AB" w:rsidRPr="00A862C7">
              <w:rPr>
                <w:rFonts w:ascii="Times New Roman" w:eastAsia="Lucida Sans Unicode" w:hAnsi="Times New Roman"/>
                <w:bCs/>
                <w:szCs w:val="28"/>
              </w:rPr>
              <w:t>налоговый режим «налог на профессиональный доход»</w:t>
            </w:r>
            <w:r w:rsidR="003911AB">
              <w:rPr>
                <w:rFonts w:ascii="Times New Roman" w:eastAsia="Lucida Sans Unicode" w:hAnsi="Times New Roman"/>
                <w:bCs/>
                <w:szCs w:val="28"/>
              </w:rPr>
              <w:t xml:space="preserve"> (далее – Субъектам) </w:t>
            </w:r>
            <w:r w:rsidR="0051060D" w:rsidRPr="002340DF">
              <w:rPr>
                <w:rFonts w:ascii="Times New Roman" w:hAnsi="Times New Roman"/>
              </w:rPr>
              <w:t>осуществляется организацией, образ</w:t>
            </w:r>
            <w:r w:rsidR="0051060D">
              <w:rPr>
                <w:rFonts w:ascii="Times New Roman" w:hAnsi="Times New Roman"/>
              </w:rPr>
              <w:t>ующей инфраструктуру поддержки С</w:t>
            </w:r>
            <w:r w:rsidR="0051060D" w:rsidRPr="002340DF">
              <w:rPr>
                <w:rFonts w:ascii="Times New Roman" w:hAnsi="Times New Roman"/>
              </w:rPr>
              <w:t>убъектов в муниципальном образовании Ейский район, оказывающей бесп</w:t>
            </w:r>
            <w:r w:rsidR="0051060D">
              <w:rPr>
                <w:rFonts w:ascii="Times New Roman" w:hAnsi="Times New Roman"/>
              </w:rPr>
              <w:t xml:space="preserve">латные 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>услуг</w:t>
            </w:r>
            <w:r w:rsidR="003911AB">
              <w:rPr>
                <w:rFonts w:ascii="Times New Roman" w:hAnsi="Times New Roman"/>
                <w:bCs/>
                <w:color w:val="000000"/>
              </w:rPr>
              <w:t>и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3911AB" w:rsidRPr="00E26980">
              <w:rPr>
                <w:rFonts w:ascii="Times New Roman" w:hAnsi="Times New Roman"/>
                <w:bCs/>
                <w:color w:val="000000"/>
              </w:rPr>
              <w:t>коворкинг</w:t>
            </w:r>
            <w:proofErr w:type="spellEnd"/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3911AB">
              <w:rPr>
                <w:rFonts w:ascii="Times New Roman" w:hAnsi="Times New Roman"/>
                <w:bCs/>
                <w:color w:val="000000"/>
              </w:rPr>
              <w:t>–</w:t>
            </w:r>
            <w:r w:rsidR="003911AB" w:rsidRPr="00E26980">
              <w:rPr>
                <w:rFonts w:ascii="Times New Roman" w:hAnsi="Times New Roman"/>
                <w:bCs/>
                <w:color w:val="000000"/>
              </w:rPr>
              <w:t xml:space="preserve"> центре</w:t>
            </w:r>
            <w:r w:rsidR="003911AB">
              <w:rPr>
                <w:rFonts w:ascii="Times New Roman" w:hAnsi="Times New Roman"/>
                <w:bCs/>
                <w:color w:val="000000"/>
              </w:rPr>
              <w:t xml:space="preserve"> Субъектам</w:t>
            </w:r>
            <w:r w:rsidR="0051060D">
              <w:rPr>
                <w:rFonts w:ascii="Times New Roman" w:hAnsi="Times New Roman"/>
              </w:rPr>
              <w:t xml:space="preserve"> в рамках мероприятий</w:t>
            </w:r>
            <w:r w:rsidR="0051060D" w:rsidRPr="002340DF">
              <w:rPr>
                <w:rFonts w:ascii="Times New Roman" w:hAnsi="Times New Roman"/>
              </w:rPr>
              <w:t xml:space="preserve"> </w:t>
            </w:r>
            <w:r w:rsidR="0051060D">
              <w:rPr>
                <w:rFonts w:ascii="Times New Roman" w:hAnsi="Times New Roman"/>
              </w:rPr>
              <w:t>муниципальной программы «Социально-</w:t>
            </w:r>
            <w:r w:rsidR="0051060D" w:rsidRPr="00A862C7">
              <w:rPr>
                <w:rFonts w:ascii="Times New Roman" w:hAnsi="Times New Roman"/>
              </w:rPr>
              <w:t>экономическо</w:t>
            </w:r>
            <w:r w:rsidR="0051060D">
              <w:rPr>
                <w:rFonts w:ascii="Times New Roman" w:hAnsi="Times New Roman"/>
              </w:rPr>
              <w:t>е развитие</w:t>
            </w:r>
            <w:r w:rsidR="0051060D" w:rsidRPr="00A862C7">
              <w:rPr>
                <w:rFonts w:ascii="Times New Roman" w:hAnsi="Times New Roman"/>
              </w:rPr>
              <w:t xml:space="preserve"> </w:t>
            </w:r>
            <w:proofErr w:type="spellStart"/>
            <w:r w:rsidR="0051060D" w:rsidRPr="00A862C7">
              <w:rPr>
                <w:rFonts w:ascii="Times New Roman" w:hAnsi="Times New Roman"/>
              </w:rPr>
              <w:t>Ейского</w:t>
            </w:r>
            <w:proofErr w:type="spellEnd"/>
            <w:r w:rsidR="0051060D" w:rsidRPr="00A862C7">
              <w:rPr>
                <w:rFonts w:ascii="Times New Roman" w:hAnsi="Times New Roman"/>
              </w:rPr>
              <w:t xml:space="preserve"> района</w:t>
            </w:r>
            <w:r w:rsidR="0051060D">
              <w:rPr>
                <w:rFonts w:ascii="Times New Roman" w:hAnsi="Times New Roman"/>
              </w:rPr>
              <w:t>».</w:t>
            </w:r>
          </w:p>
          <w:p w:rsidR="0051060D" w:rsidRPr="00100744" w:rsidRDefault="0051060D" w:rsidP="0051060D">
            <w:pPr>
              <w:pStyle w:val="af6"/>
              <w:suppressAutoHyphens/>
              <w:ind w:firstLine="426"/>
              <w:rPr>
                <w:rFonts w:ascii="Times New Roman" w:hAnsi="Times New Roman"/>
              </w:rPr>
            </w:pPr>
            <w:r w:rsidRPr="00100744">
              <w:rPr>
                <w:rFonts w:ascii="Times New Roman" w:hAnsi="Times New Roman"/>
              </w:rPr>
              <w:t xml:space="preserve">Основными принципами </w:t>
            </w:r>
            <w:r w:rsidR="009D4890" w:rsidRPr="00E26980">
              <w:rPr>
                <w:rFonts w:ascii="Times New Roman" w:hAnsi="Times New Roman"/>
                <w:bCs/>
                <w:color w:val="000000"/>
              </w:rPr>
              <w:t>услуг</w:t>
            </w:r>
            <w:r w:rsidR="009D4890">
              <w:rPr>
                <w:rFonts w:ascii="Times New Roman" w:hAnsi="Times New Roman"/>
                <w:bCs/>
                <w:color w:val="000000"/>
              </w:rPr>
              <w:t>и</w:t>
            </w:r>
            <w:r w:rsidR="009D4890" w:rsidRPr="00E26980">
              <w:rPr>
                <w:rFonts w:ascii="Times New Roman" w:hAnsi="Times New Roman"/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9D4890" w:rsidRPr="00E26980">
              <w:rPr>
                <w:rFonts w:ascii="Times New Roman" w:hAnsi="Times New Roman"/>
                <w:bCs/>
                <w:color w:val="000000"/>
              </w:rPr>
              <w:t>коворкинг</w:t>
            </w:r>
            <w:proofErr w:type="spellEnd"/>
            <w:r w:rsidR="009D4890" w:rsidRPr="00E26980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9D4890">
              <w:rPr>
                <w:rFonts w:ascii="Times New Roman" w:hAnsi="Times New Roman"/>
                <w:bCs/>
                <w:color w:val="000000"/>
              </w:rPr>
              <w:t>–</w:t>
            </w:r>
            <w:r w:rsidR="009D4890" w:rsidRPr="00E26980">
              <w:rPr>
                <w:rFonts w:ascii="Times New Roman" w:hAnsi="Times New Roman"/>
                <w:bCs/>
                <w:color w:val="000000"/>
              </w:rPr>
              <w:t xml:space="preserve"> центре</w:t>
            </w:r>
            <w:r w:rsidR="009D4890">
              <w:rPr>
                <w:rFonts w:ascii="Times New Roman" w:hAnsi="Times New Roman"/>
              </w:rPr>
              <w:t xml:space="preserve"> Субъектам</w:t>
            </w:r>
            <w:r w:rsidRPr="00100744">
              <w:rPr>
                <w:rFonts w:ascii="Times New Roman" w:hAnsi="Times New Roman"/>
              </w:rPr>
              <w:t xml:space="preserve"> являются:</w:t>
            </w:r>
          </w:p>
          <w:p w:rsidR="0051060D" w:rsidRPr="00100744" w:rsidRDefault="0051060D" w:rsidP="0051060D">
            <w:pPr>
              <w:ind w:firstLine="709"/>
            </w:pPr>
            <w:r w:rsidRPr="00100744">
              <w:t>- заявительный порядок обращения Субъектов за оказанием поддержки;</w:t>
            </w:r>
          </w:p>
          <w:p w:rsidR="0051060D" w:rsidRPr="00100744" w:rsidRDefault="0051060D" w:rsidP="0051060D">
            <w:pPr>
              <w:ind w:firstLine="709"/>
            </w:pPr>
            <w:r w:rsidRPr="00100744">
              <w:t>- доступность инфраструктуры поддержки Субъектов для всех Субъектов;</w:t>
            </w:r>
          </w:p>
          <w:p w:rsidR="0051060D" w:rsidRPr="00A862C7" w:rsidRDefault="0051060D" w:rsidP="0051060D">
            <w:pPr>
              <w:ind w:firstLine="709"/>
            </w:pPr>
            <w:r>
              <w:lastRenderedPageBreak/>
              <w:t>-</w:t>
            </w:r>
            <w:r w:rsidRPr="00A862C7">
              <w:t xml:space="preserve">равный доступ Субъектов, соответствующий условиям, установленным действующим законодательством, к получению бесплатной </w:t>
            </w:r>
            <w:r w:rsidR="009D4890" w:rsidRPr="00E26980">
              <w:rPr>
                <w:bCs/>
                <w:color w:val="000000"/>
              </w:rPr>
              <w:t>услуг</w:t>
            </w:r>
            <w:r w:rsidR="009D4890">
              <w:rPr>
                <w:bCs/>
                <w:color w:val="000000"/>
              </w:rPr>
              <w:t>и</w:t>
            </w:r>
            <w:r w:rsidR="009D4890" w:rsidRPr="00E26980">
              <w:rPr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9D4890" w:rsidRPr="00E26980">
              <w:rPr>
                <w:bCs/>
                <w:color w:val="000000"/>
              </w:rPr>
              <w:t>коворкинг</w:t>
            </w:r>
            <w:proofErr w:type="spellEnd"/>
            <w:r w:rsidR="009D4890" w:rsidRPr="00E26980">
              <w:rPr>
                <w:bCs/>
                <w:color w:val="000000"/>
              </w:rPr>
              <w:t xml:space="preserve"> </w:t>
            </w:r>
            <w:r w:rsidR="009D4890">
              <w:rPr>
                <w:bCs/>
                <w:color w:val="000000"/>
              </w:rPr>
              <w:t>–</w:t>
            </w:r>
            <w:r w:rsidR="009D4890" w:rsidRPr="00E26980">
              <w:rPr>
                <w:bCs/>
                <w:color w:val="000000"/>
              </w:rPr>
              <w:t xml:space="preserve"> </w:t>
            </w:r>
            <w:proofErr w:type="gramStart"/>
            <w:r w:rsidR="009D4890" w:rsidRPr="00E26980">
              <w:rPr>
                <w:bCs/>
                <w:color w:val="000000"/>
              </w:rPr>
              <w:t>центре</w:t>
            </w:r>
            <w:r w:rsidR="009D4890">
              <w:t xml:space="preserve">  </w:t>
            </w:r>
            <w:r w:rsidRPr="00A862C7">
              <w:t>поддержки</w:t>
            </w:r>
            <w:proofErr w:type="gramEnd"/>
            <w:r w:rsidRPr="00A862C7">
              <w:t>;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- оказание </w:t>
            </w:r>
            <w:r w:rsidR="009D4890" w:rsidRPr="00E26980">
              <w:rPr>
                <w:bCs/>
                <w:color w:val="000000"/>
              </w:rPr>
              <w:t>услуг</w:t>
            </w:r>
            <w:r w:rsidR="009D4890">
              <w:rPr>
                <w:bCs/>
                <w:color w:val="000000"/>
              </w:rPr>
              <w:t>и</w:t>
            </w:r>
            <w:r w:rsidR="009D4890" w:rsidRPr="00E26980">
              <w:rPr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9D4890" w:rsidRPr="00E26980">
              <w:rPr>
                <w:bCs/>
                <w:color w:val="000000"/>
              </w:rPr>
              <w:t>коворкинг</w:t>
            </w:r>
            <w:proofErr w:type="spellEnd"/>
            <w:r w:rsidR="009D4890" w:rsidRPr="00E26980">
              <w:rPr>
                <w:bCs/>
                <w:color w:val="000000"/>
              </w:rPr>
              <w:t xml:space="preserve"> </w:t>
            </w:r>
            <w:r w:rsidR="009D4890">
              <w:rPr>
                <w:bCs/>
                <w:color w:val="000000"/>
              </w:rPr>
              <w:t>–</w:t>
            </w:r>
            <w:r w:rsidR="009D4890" w:rsidRPr="00E26980">
              <w:rPr>
                <w:bCs/>
                <w:color w:val="000000"/>
              </w:rPr>
              <w:t xml:space="preserve"> центре</w:t>
            </w:r>
            <w:r w:rsidR="009D4890" w:rsidRPr="00A862C7">
              <w:t xml:space="preserve"> </w:t>
            </w:r>
            <w:r w:rsidRPr="00A862C7">
              <w:t>с соблюдением требований, установленных Федеральным законом от 26 июля 2006 года №135-ФЗ «О защите конкуренции»;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- открытость процедур оказания </w:t>
            </w:r>
            <w:r w:rsidR="009D4890" w:rsidRPr="00E26980">
              <w:rPr>
                <w:bCs/>
                <w:color w:val="000000"/>
              </w:rPr>
              <w:t>услуг</w:t>
            </w:r>
            <w:r w:rsidR="009D4890">
              <w:rPr>
                <w:bCs/>
                <w:color w:val="000000"/>
              </w:rPr>
              <w:t>и</w:t>
            </w:r>
            <w:r w:rsidR="009D4890" w:rsidRPr="00E26980">
              <w:rPr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="009D4890" w:rsidRPr="00E26980">
              <w:rPr>
                <w:bCs/>
                <w:color w:val="000000"/>
              </w:rPr>
              <w:t>коворкинг</w:t>
            </w:r>
            <w:proofErr w:type="spellEnd"/>
            <w:r w:rsidR="009D4890" w:rsidRPr="00E26980">
              <w:rPr>
                <w:bCs/>
                <w:color w:val="000000"/>
              </w:rPr>
              <w:t xml:space="preserve"> </w:t>
            </w:r>
            <w:r w:rsidR="009D4890">
              <w:rPr>
                <w:bCs/>
                <w:color w:val="000000"/>
              </w:rPr>
              <w:t>–</w:t>
            </w:r>
            <w:r w:rsidR="009D4890" w:rsidRPr="00E26980">
              <w:rPr>
                <w:bCs/>
                <w:color w:val="000000"/>
              </w:rPr>
              <w:t xml:space="preserve"> центре</w:t>
            </w:r>
            <w:r w:rsidRPr="00A862C7">
              <w:t>.</w:t>
            </w:r>
          </w:p>
          <w:p w:rsidR="0051060D" w:rsidRPr="00C26F23" w:rsidRDefault="009D4890" w:rsidP="0051060D">
            <w:pPr>
              <w:pStyle w:val="ConsPlusNormal"/>
              <w:suppressAutoHyphens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У</w:t>
            </w:r>
            <w:r w:rsidRPr="00E26980">
              <w:rPr>
                <w:rFonts w:ascii="Times New Roman" w:hAnsi="Times New Roman" w:cs="Times New Roman"/>
                <w:bCs/>
                <w:color w:val="000000"/>
                <w:sz w:val="24"/>
              </w:rPr>
              <w:t>слуг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и</w:t>
            </w:r>
            <w:r w:rsidRPr="00E26980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по предоставлению рабочих мест в </w:t>
            </w:r>
            <w:proofErr w:type="spellStart"/>
            <w:r w:rsidRPr="00E26980">
              <w:rPr>
                <w:rFonts w:ascii="Times New Roman" w:hAnsi="Times New Roman" w:cs="Times New Roman"/>
                <w:bCs/>
                <w:color w:val="000000"/>
                <w:sz w:val="24"/>
              </w:rPr>
              <w:t>коворкинг</w:t>
            </w:r>
            <w:proofErr w:type="spellEnd"/>
            <w:r w:rsidRPr="00E26980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</w:rPr>
              <w:t>–</w:t>
            </w:r>
            <w:r w:rsidRPr="00E26980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центре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60D">
              <w:rPr>
                <w:rFonts w:ascii="Times New Roman" w:hAnsi="Times New Roman" w:cs="Times New Roman"/>
                <w:sz w:val="24"/>
                <w:szCs w:val="24"/>
              </w:rPr>
              <w:t>оказывается субъектам</w:t>
            </w:r>
            <w:r w:rsidR="0051060D" w:rsidRPr="00A862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1060D" w:rsidRPr="00A862C7" w:rsidRDefault="0051060D" w:rsidP="0051060D">
            <w:pPr>
              <w:ind w:firstLine="709"/>
              <w:rPr>
                <w:szCs w:val="28"/>
              </w:rPr>
            </w:pPr>
            <w:r w:rsidRPr="00A862C7">
              <w:rPr>
                <w:szCs w:val="28"/>
              </w:rPr>
              <w:t>зарегистрированным в качестве Субъектов в установленном законодательством Российской Федерации порядке;</w:t>
            </w:r>
          </w:p>
          <w:p w:rsidR="0051060D" w:rsidRPr="00A862C7" w:rsidRDefault="0051060D" w:rsidP="0051060D">
            <w:pPr>
              <w:ind w:firstLine="709"/>
              <w:rPr>
                <w:szCs w:val="28"/>
              </w:rPr>
            </w:pPr>
            <w:r w:rsidRPr="00A862C7">
              <w:rPr>
                <w:szCs w:val="28"/>
              </w:rPr>
              <w:t xml:space="preserve"> соответствующим условиям, установленным Федеральным законом </w:t>
            </w:r>
            <w:r w:rsidR="00E77AC8" w:rsidRPr="00A862C7">
              <w:rPr>
                <w:szCs w:val="28"/>
              </w:rPr>
              <w:t>от 24</w:t>
            </w:r>
            <w:r w:rsidRPr="00A862C7">
              <w:rPr>
                <w:szCs w:val="28"/>
              </w:rPr>
              <w:t xml:space="preserve"> июля 2007 года №209-ФЗ «О развитии малого и среднего предпринимательства в Российской Федерации»;</w:t>
            </w:r>
          </w:p>
          <w:p w:rsidR="0051060D" w:rsidRPr="00A862C7" w:rsidRDefault="0051060D" w:rsidP="0051060D">
            <w:pPr>
              <w:ind w:firstLine="709"/>
              <w:rPr>
                <w:szCs w:val="28"/>
              </w:rPr>
            </w:pPr>
            <w:r w:rsidRPr="00A862C7">
              <w:rPr>
                <w:szCs w:val="28"/>
              </w:rPr>
              <w:t xml:space="preserve"> включенным в Единый реестр субъектов малого и среднего предпринимательства Федеральной налоговой службы России, а также сведений об учете в налоговом органе физического лица в качестве плательщика налога на профессиональный доход.</w:t>
            </w:r>
          </w:p>
          <w:p w:rsidR="0051060D" w:rsidRPr="00A862C7" w:rsidRDefault="009D4890" w:rsidP="0051060D">
            <w:pPr>
              <w:ind w:firstLine="709"/>
            </w:pPr>
            <w:r>
              <w:rPr>
                <w:bCs/>
                <w:color w:val="000000"/>
              </w:rPr>
              <w:t>У</w:t>
            </w:r>
            <w:r w:rsidRPr="00E26980">
              <w:rPr>
                <w:bCs/>
                <w:color w:val="000000"/>
              </w:rPr>
              <w:t>слуг</w:t>
            </w:r>
            <w:r>
              <w:rPr>
                <w:bCs/>
                <w:color w:val="000000"/>
              </w:rPr>
              <w:t>и</w:t>
            </w:r>
            <w:r w:rsidRPr="00E26980">
              <w:rPr>
                <w:bCs/>
                <w:color w:val="000000"/>
              </w:rPr>
              <w:t xml:space="preserve"> по предоставлению рабочих мест в </w:t>
            </w:r>
            <w:proofErr w:type="spellStart"/>
            <w:r w:rsidRPr="00E26980">
              <w:rPr>
                <w:bCs/>
                <w:color w:val="000000"/>
              </w:rPr>
              <w:t>коворкинг</w:t>
            </w:r>
            <w:proofErr w:type="spellEnd"/>
            <w:r w:rsidRPr="00E26980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–</w:t>
            </w:r>
            <w:r w:rsidRPr="00E26980">
              <w:rPr>
                <w:bCs/>
                <w:color w:val="000000"/>
              </w:rPr>
              <w:t xml:space="preserve"> центре</w:t>
            </w:r>
            <w:r>
              <w:t xml:space="preserve"> не могут</w:t>
            </w:r>
            <w:r w:rsidR="0051060D" w:rsidRPr="00A862C7">
              <w:t xml:space="preserve"> оказываться в отношении Субъектов: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 являющихся кредитными организациями, страховыми организациями</w:t>
            </w:r>
            <w:r w:rsidR="00E77AC8" w:rsidRPr="00A862C7">
              <w:t xml:space="preserve"> </w:t>
            </w:r>
            <w:r w:rsidR="00E77AC8">
              <w:t xml:space="preserve">                     </w:t>
            </w:r>
            <w:proofErr w:type="gramStart"/>
            <w:r w:rsidR="00E77AC8">
              <w:t xml:space="preserve">  </w:t>
            </w:r>
            <w:r w:rsidR="00E77AC8" w:rsidRPr="00A862C7">
              <w:t xml:space="preserve"> (</w:t>
            </w:r>
            <w:proofErr w:type="gramEnd"/>
            <w:r w:rsidRPr="00A862C7">
              <w:t>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 являющихся участниками соглашений о разделе продукции;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 осуществляющих предпринимательскую деятельность в сфере игорного бизнеса;</w:t>
            </w:r>
          </w:p>
          <w:p w:rsidR="0051060D" w:rsidRPr="00A862C7" w:rsidRDefault="0051060D" w:rsidP="0051060D">
            <w:pPr>
              <w:ind w:firstLine="709"/>
            </w:pPr>
            <w:r w:rsidRPr="00A862C7">
              <w:t xml:space="preserve"> 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      </w:r>
          </w:p>
          <w:p w:rsidR="0051060D" w:rsidRPr="00C31AC8" w:rsidRDefault="0051060D" w:rsidP="0051060D">
            <w:pPr>
              <w:ind w:firstLine="709"/>
              <w:rPr>
                <w:szCs w:val="28"/>
              </w:rPr>
            </w:pPr>
            <w:r w:rsidRPr="00C31AC8">
              <w:rPr>
                <w:szCs w:val="28"/>
              </w:rPr>
              <w:t xml:space="preserve">В оказании </w:t>
            </w:r>
            <w:r w:rsidR="00C31AC8" w:rsidRPr="00C31AC8">
              <w:rPr>
                <w:szCs w:val="28"/>
              </w:rPr>
              <w:t>у</w:t>
            </w:r>
            <w:r w:rsidR="00C31AC8" w:rsidRPr="00C31AC8">
              <w:rPr>
                <w:bCs/>
                <w:color w:val="000000"/>
              </w:rPr>
              <w:t xml:space="preserve">слуги по предоставлению рабочих мест в </w:t>
            </w:r>
            <w:proofErr w:type="spellStart"/>
            <w:r w:rsidR="00C31AC8" w:rsidRPr="00C31AC8">
              <w:rPr>
                <w:bCs/>
                <w:color w:val="000000"/>
              </w:rPr>
              <w:t>коворкинг</w:t>
            </w:r>
            <w:proofErr w:type="spellEnd"/>
            <w:r w:rsidR="00C31AC8" w:rsidRPr="00C31AC8">
              <w:rPr>
                <w:bCs/>
                <w:color w:val="000000"/>
              </w:rPr>
              <w:t xml:space="preserve"> – центре</w:t>
            </w:r>
            <w:r w:rsidR="00C31AC8" w:rsidRPr="00C31AC8">
              <w:t xml:space="preserve"> </w:t>
            </w:r>
            <w:r w:rsidRPr="00C31AC8">
              <w:rPr>
                <w:szCs w:val="28"/>
              </w:rPr>
              <w:t xml:space="preserve">Исполнителем должно быть отказано </w:t>
            </w:r>
            <w:r w:rsidR="00E77AC8" w:rsidRPr="00C31AC8">
              <w:rPr>
                <w:szCs w:val="28"/>
              </w:rPr>
              <w:t>в случаях,</w:t>
            </w:r>
            <w:r w:rsidRPr="00C31AC8">
              <w:rPr>
                <w:szCs w:val="28"/>
              </w:rPr>
              <w:t xml:space="preserve"> предусмотренных пунктом 5 статьи 14 Федерального закона от 24 июля 2007 года №209-ФЗ «О развитии малого и среднего предпринимательства в Российской Федерации».</w:t>
            </w:r>
          </w:p>
          <w:p w:rsidR="0051060D" w:rsidRPr="002340DF" w:rsidRDefault="0051060D" w:rsidP="0051060D"/>
          <w:p w:rsidR="0051060D" w:rsidRPr="009840AC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9840AC" w:rsidRDefault="0051060D" w:rsidP="0051060D">
            <w:pPr>
              <w:pStyle w:val="af6"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lastRenderedPageBreak/>
              <w:t>10.1. Предполагаемая дата вступления в силу муниципального нормативного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1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060D" w:rsidRPr="009840AC" w:rsidRDefault="0051060D" w:rsidP="0051060D">
            <w:pPr>
              <w:pStyle w:val="af6"/>
              <w:ind w:firstLine="142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правового акта:</w:t>
            </w:r>
          </w:p>
        </w:tc>
        <w:tc>
          <w:tcPr>
            <w:tcW w:w="6613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EB7F6B" w:rsidRDefault="00782F8A" w:rsidP="0051060D">
            <w:pPr>
              <w:pStyle w:val="af6"/>
              <w:ind w:firstLine="26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51060D">
              <w:rPr>
                <w:rFonts w:ascii="Times New Roman" w:hAnsi="Times New Roman"/>
                <w:sz w:val="22"/>
                <w:szCs w:val="22"/>
              </w:rPr>
              <w:t xml:space="preserve"> квартал </w:t>
            </w:r>
            <w:r>
              <w:rPr>
                <w:rFonts w:ascii="Times New Roman" w:hAnsi="Times New Roman"/>
                <w:sz w:val="22"/>
                <w:szCs w:val="22"/>
              </w:rPr>
              <w:t>2022</w:t>
            </w:r>
            <w:r w:rsidR="0051060D" w:rsidRPr="00EB7F6B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31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613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 xml:space="preserve">(если положения вводятся в действие в разное время, </w:t>
            </w:r>
          </w:p>
          <w:p w:rsidR="0051060D" w:rsidRPr="000A56C3" w:rsidRDefault="0051060D" w:rsidP="0051060D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указывается пункт проекта акта и дата введения)</w:t>
            </w:r>
          </w:p>
        </w:tc>
      </w:tr>
      <w:tr w:rsidR="0051060D" w:rsidRPr="000A56C3" w:rsidTr="00F44838">
        <w:trPr>
          <w:gridAfter w:val="2"/>
          <w:wAfter w:w="194" w:type="dxa"/>
        </w:trPr>
        <w:tc>
          <w:tcPr>
            <w:tcW w:w="9748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 w:rsidRPr="009840AC">
              <w:rPr>
                <w:rFonts w:ascii="Times New Roman" w:hAnsi="Times New Roman"/>
                <w:b/>
              </w:rPr>
              <w:t>10.2. Необходимость установления переходного периода и (или) отсрочки введения предлагаемого правового регулирования:</w:t>
            </w:r>
            <w:r w:rsidRPr="000A56C3">
              <w:rPr>
                <w:rFonts w:ascii="Times New Roman" w:hAnsi="Times New Roman"/>
              </w:rPr>
              <w:t xml:space="preserve"> есть (нет)</w:t>
            </w:r>
          </w:p>
        </w:tc>
      </w:tr>
      <w:tr w:rsidR="0051060D" w:rsidRPr="000A56C3" w:rsidTr="00F44838">
        <w:trPr>
          <w:gridAfter w:val="3"/>
          <w:wAfter w:w="949" w:type="dxa"/>
        </w:trPr>
        <w:tc>
          <w:tcPr>
            <w:tcW w:w="379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а) срок переходного периода:</w:t>
            </w:r>
          </w:p>
        </w:tc>
        <w:tc>
          <w:tcPr>
            <w:tcW w:w="11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6BC6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074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 с даты принятия проекта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муниципального нормативного правового акта;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7637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б) отсрочка введения предлагаемого правового регулирования:</w:t>
            </w: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6BC6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Pr="00F21244" w:rsidRDefault="0051060D" w:rsidP="0051060D">
            <w:pPr>
              <w:pStyle w:val="af6"/>
              <w:ind w:firstLine="142"/>
              <w:rPr>
                <w:rFonts w:ascii="Times New Roman" w:hAnsi="Times New Roman"/>
              </w:rPr>
            </w:pPr>
            <w:r w:rsidRPr="00F21244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rPr>
                <w:rFonts w:ascii="Times New Roman" w:hAnsi="Times New Roman"/>
                <w:b/>
              </w:rPr>
            </w:pPr>
          </w:p>
          <w:p w:rsidR="0051060D" w:rsidRPr="00F21244" w:rsidRDefault="0051060D" w:rsidP="0051060D">
            <w:pPr>
              <w:pStyle w:val="af6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</w:t>
            </w:r>
            <w:r w:rsidRPr="009840AC">
              <w:rPr>
                <w:rFonts w:ascii="Times New Roman" w:hAnsi="Times New Roman"/>
                <w:b/>
              </w:rPr>
              <w:t>10.3. Необходимость распространения предлагаемого правового регулирования на ранее возникшие отношения:</w:t>
            </w:r>
            <w:r w:rsidRPr="00F212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нет</w:t>
            </w:r>
            <w:r w:rsidRPr="00F21244">
              <w:rPr>
                <w:rFonts w:ascii="Times New Roman" w:hAnsi="Times New Roman"/>
              </w:rPr>
              <w:t>.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7637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rPr>
                <w:rFonts w:ascii="Times New Roman" w:hAnsi="Times New Roman"/>
                <w:b/>
              </w:rPr>
            </w:pPr>
          </w:p>
          <w:p w:rsidR="0051060D" w:rsidRPr="009840AC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lastRenderedPageBreak/>
              <w:t>10.3.1. Период распространения на ранее возникшие отношения:</w:t>
            </w:r>
          </w:p>
        </w:tc>
        <w:tc>
          <w:tcPr>
            <w:tcW w:w="129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51060D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  <w:p w:rsidR="0051060D" w:rsidRPr="00806BC6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51060D" w:rsidRDefault="0051060D" w:rsidP="0051060D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51060D" w:rsidRPr="000A56C3" w:rsidRDefault="0051060D" w:rsidP="0051060D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дней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Pr="00F21244" w:rsidRDefault="0051060D" w:rsidP="0051060D">
            <w:pPr>
              <w:pStyle w:val="af6"/>
              <w:suppressAutoHyphens/>
              <w:ind w:firstLine="142"/>
              <w:rPr>
                <w:rFonts w:ascii="Times New Roman" w:hAnsi="Times New Roman"/>
              </w:rPr>
            </w:pPr>
            <w:r w:rsidRPr="00F21244">
              <w:rPr>
                <w:rFonts w:ascii="Times New Roman" w:hAnsi="Times New Roman"/>
              </w:rPr>
              <w:lastRenderedPageBreak/>
              <w:t>с даты принятия проекта муниципального нормативного правового акта.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suppressAutoHyphens/>
              <w:rPr>
                <w:rFonts w:ascii="Times New Roman" w:hAnsi="Times New Roman"/>
                <w:b/>
              </w:rPr>
            </w:pPr>
          </w:p>
          <w:p w:rsidR="0051060D" w:rsidRPr="009840AC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9840AC">
              <w:rPr>
                <w:rFonts w:ascii="Times New Roman" w:hAnsi="Times New Roman"/>
                <w:b/>
              </w:rPr>
              <w:t>10.4. Обоснование необходимости установления переходного периода и (или) отсрочки вступления в силу муниципального нормативного правового акта, либо необходимости распространения предлагаемого правового регулирования на ранее возникшие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840AC">
              <w:rPr>
                <w:rFonts w:ascii="Times New Roman" w:hAnsi="Times New Roman"/>
                <w:b/>
              </w:rPr>
              <w:t>отношения: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422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9840AC" w:rsidRDefault="0051060D" w:rsidP="0051060D">
            <w:pPr>
              <w:pStyle w:val="af6"/>
              <w:suppressAutoHyphens/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5704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806BC6" w:rsidRDefault="0051060D" w:rsidP="0051060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отсутствует</w:t>
            </w:r>
          </w:p>
        </w:tc>
      </w:tr>
      <w:tr w:rsidR="0051060D" w:rsidRPr="000A56C3" w:rsidTr="00F44838">
        <w:trPr>
          <w:gridAfter w:val="1"/>
          <w:wAfter w:w="13" w:type="dxa"/>
        </w:trPr>
        <w:tc>
          <w:tcPr>
            <w:tcW w:w="422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704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1060D" w:rsidRPr="000A56C3" w:rsidTr="00F44838">
        <w:trPr>
          <w:gridAfter w:val="1"/>
          <w:wAfter w:w="13" w:type="dxa"/>
          <w:trHeight w:val="281"/>
        </w:trPr>
        <w:tc>
          <w:tcPr>
            <w:tcW w:w="9929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tabs>
                <w:tab w:val="left" w:pos="0"/>
              </w:tabs>
            </w:pPr>
            <w:r>
              <w:tab/>
            </w:r>
            <w:r w:rsidR="00F869F3">
              <w:t>16</w:t>
            </w:r>
            <w:r w:rsidR="009D4890">
              <w:t xml:space="preserve"> сентября</w:t>
            </w:r>
            <w:r w:rsidR="00782F8A">
              <w:t xml:space="preserve"> 2022 </w:t>
            </w:r>
            <w:r>
              <w:t>года</w:t>
            </w:r>
          </w:p>
          <w:p w:rsidR="0051060D" w:rsidRDefault="0051060D" w:rsidP="0051060D"/>
          <w:p w:rsidR="0051060D" w:rsidRPr="00AC492B" w:rsidRDefault="0051060D" w:rsidP="0051060D"/>
        </w:tc>
      </w:tr>
      <w:tr w:rsidR="0051060D" w:rsidRPr="000A56C3" w:rsidTr="00F44838">
        <w:trPr>
          <w:gridAfter w:val="1"/>
          <w:wAfter w:w="13" w:type="dxa"/>
        </w:trPr>
        <w:tc>
          <w:tcPr>
            <w:tcW w:w="520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51060D" w:rsidRPr="007407E5" w:rsidRDefault="0051060D" w:rsidP="0051060D">
            <w:pPr>
              <w:ind w:left="284"/>
              <w:rPr>
                <w:szCs w:val="28"/>
              </w:rPr>
            </w:pPr>
            <w:r w:rsidRPr="007407E5">
              <w:rPr>
                <w:szCs w:val="28"/>
              </w:rPr>
              <w:t>Заместитель главы муниципального</w:t>
            </w:r>
          </w:p>
        </w:tc>
        <w:tc>
          <w:tcPr>
            <w:tcW w:w="472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</w:tr>
      <w:tr w:rsidR="0051060D" w:rsidRPr="000A56C3" w:rsidTr="00F44838">
        <w:trPr>
          <w:trHeight w:val="908"/>
        </w:trPr>
        <w:tc>
          <w:tcPr>
            <w:tcW w:w="422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7407E5" w:rsidRDefault="0051060D" w:rsidP="0051060D">
            <w:pPr>
              <w:ind w:right="-64" w:firstLine="0"/>
              <w:rPr>
                <w:szCs w:val="28"/>
              </w:rPr>
            </w:pPr>
            <w:r>
              <w:rPr>
                <w:szCs w:val="28"/>
              </w:rPr>
              <w:t xml:space="preserve">образования, </w:t>
            </w:r>
            <w:r w:rsidRPr="007407E5">
              <w:rPr>
                <w:szCs w:val="28"/>
              </w:rPr>
              <w:t>на</w:t>
            </w:r>
            <w:r>
              <w:rPr>
                <w:szCs w:val="28"/>
              </w:rPr>
              <w:t xml:space="preserve">чальник </w:t>
            </w:r>
            <w:r w:rsidRPr="007407E5">
              <w:rPr>
                <w:szCs w:val="28"/>
              </w:rPr>
              <w:t>управ</w:t>
            </w:r>
            <w:r>
              <w:rPr>
                <w:szCs w:val="28"/>
              </w:rPr>
              <w:t>ле</w:t>
            </w:r>
            <w:r w:rsidRPr="007407E5">
              <w:rPr>
                <w:szCs w:val="28"/>
              </w:rPr>
              <w:t>ния</w:t>
            </w:r>
            <w:r>
              <w:rPr>
                <w:szCs w:val="28"/>
              </w:rPr>
              <w:t xml:space="preserve"> экономического развития</w:t>
            </w:r>
            <w:r w:rsidRPr="007407E5">
              <w:rPr>
                <w:szCs w:val="28"/>
              </w:rPr>
              <w:t xml:space="preserve">  </w:t>
            </w:r>
            <w:r>
              <w:rPr>
                <w:szCs w:val="28"/>
              </w:rPr>
              <w:t xml:space="preserve">         </w:t>
            </w:r>
          </w:p>
        </w:tc>
        <w:tc>
          <w:tcPr>
            <w:tcW w:w="279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Pr="007407E5" w:rsidRDefault="0051060D" w:rsidP="0051060D">
            <w:pPr>
              <w:pStyle w:val="af6"/>
              <w:ind w:left="284"/>
              <w:rPr>
                <w:rFonts w:ascii="Times New Roman" w:hAnsi="Times New Roman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50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Н.А. Зубченко</w:t>
            </w:r>
          </w:p>
        </w:tc>
      </w:tr>
      <w:tr w:rsidR="0051060D" w:rsidRPr="000A56C3" w:rsidTr="00F44838">
        <w:tc>
          <w:tcPr>
            <w:tcW w:w="422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>
            <w:pPr>
              <w:ind w:firstLine="0"/>
            </w:pPr>
          </w:p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/>
          <w:p w:rsidR="0051060D" w:rsidRDefault="0051060D" w:rsidP="0051060D">
            <w:pPr>
              <w:ind w:firstLine="0"/>
            </w:pPr>
          </w:p>
          <w:p w:rsidR="0051060D" w:rsidRDefault="0051060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51060D"/>
          <w:p w:rsidR="004864BD" w:rsidRDefault="004864BD" w:rsidP="004864BD">
            <w:pPr>
              <w:ind w:firstLine="0"/>
            </w:pPr>
          </w:p>
          <w:p w:rsidR="0051060D" w:rsidRPr="007407E5" w:rsidRDefault="0051060D" w:rsidP="0051060D">
            <w:pPr>
              <w:ind w:firstLine="0"/>
            </w:pPr>
          </w:p>
        </w:tc>
        <w:tc>
          <w:tcPr>
            <w:tcW w:w="279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  <w:r w:rsidRPr="000A56C3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250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1060D" w:rsidRPr="000A56C3" w:rsidRDefault="0051060D" w:rsidP="0051060D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</w:tr>
    </w:tbl>
    <w:bookmarkEnd w:id="0"/>
    <w:p w:rsidR="00FB40D0" w:rsidRPr="00E45144" w:rsidRDefault="007407E5" w:rsidP="00FB40D0">
      <w:pPr>
        <w:ind w:firstLine="0"/>
        <w:rPr>
          <w:rStyle w:val="af5"/>
          <w:b w:val="0"/>
          <w:bCs w:val="0"/>
          <w:color w:val="000000"/>
          <w:sz w:val="22"/>
          <w:szCs w:val="22"/>
        </w:rPr>
      </w:pPr>
      <w:r>
        <w:rPr>
          <w:rStyle w:val="af5"/>
          <w:b w:val="0"/>
          <w:bCs w:val="0"/>
          <w:color w:val="000000"/>
          <w:sz w:val="22"/>
          <w:szCs w:val="22"/>
        </w:rPr>
        <w:t>Е.В. Булычева</w:t>
      </w:r>
    </w:p>
    <w:p w:rsidR="00345BA5" w:rsidRPr="00E45144" w:rsidRDefault="0022436F" w:rsidP="00FB40D0">
      <w:pPr>
        <w:ind w:firstLine="0"/>
        <w:rPr>
          <w:rStyle w:val="af5"/>
          <w:b w:val="0"/>
          <w:bCs w:val="0"/>
          <w:color w:val="000000"/>
          <w:sz w:val="22"/>
          <w:szCs w:val="22"/>
        </w:rPr>
      </w:pPr>
      <w:r w:rsidRPr="00E45144">
        <w:rPr>
          <w:rStyle w:val="af5"/>
          <w:b w:val="0"/>
          <w:bCs w:val="0"/>
          <w:color w:val="000000"/>
          <w:sz w:val="22"/>
          <w:szCs w:val="22"/>
        </w:rPr>
        <w:t>2-57-36</w:t>
      </w:r>
    </w:p>
    <w:sectPr w:rsidR="00345BA5" w:rsidRPr="00E45144" w:rsidSect="004864BD">
      <w:headerReference w:type="even" r:id="rId10"/>
      <w:headerReference w:type="default" r:id="rId11"/>
      <w:pgSz w:w="11906" w:h="16838" w:code="9"/>
      <w:pgMar w:top="567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FBC" w:rsidRDefault="006C1FBC">
      <w:r>
        <w:separator/>
      </w:r>
    </w:p>
  </w:endnote>
  <w:endnote w:type="continuationSeparator" w:id="0">
    <w:p w:rsidR="006C1FBC" w:rsidRDefault="006C1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FBC" w:rsidRDefault="006C1FBC">
      <w:r>
        <w:separator/>
      </w:r>
    </w:p>
  </w:footnote>
  <w:footnote w:type="continuationSeparator" w:id="0">
    <w:p w:rsidR="006C1FBC" w:rsidRDefault="006C1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D82" w:rsidRDefault="008C0D82" w:rsidP="00FE720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0D82" w:rsidRDefault="008C0D8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D82" w:rsidRDefault="008C0D82">
    <w:pPr>
      <w:pStyle w:val="a6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869F3">
      <w:rPr>
        <w:noProof/>
      </w:rPr>
      <w:t>19</w:t>
    </w:r>
    <w:r>
      <w:rPr>
        <w:noProof/>
      </w:rPr>
      <w:fldChar w:fldCharType="end"/>
    </w:r>
  </w:p>
  <w:p w:rsidR="008C0D82" w:rsidRDefault="008C0D8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47D6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07207FD"/>
    <w:multiLevelType w:val="multilevel"/>
    <w:tmpl w:val="6AFA6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CB80653"/>
    <w:multiLevelType w:val="multilevel"/>
    <w:tmpl w:val="92ECF6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AE671FF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0252AEB"/>
    <w:multiLevelType w:val="multilevel"/>
    <w:tmpl w:val="4C4ED5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3D0708"/>
    <w:multiLevelType w:val="multilevel"/>
    <w:tmpl w:val="00365F3A"/>
    <w:lvl w:ilvl="0">
      <w:start w:val="1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 w15:restartNumberingAfterBreak="0">
    <w:nsid w:val="3D193155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EF617E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 w15:restartNumberingAfterBreak="0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4" w15:restartNumberingAfterBreak="0">
    <w:nsid w:val="50481CE8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6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7" w15:restartNumberingAfterBreak="0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D205EE3"/>
    <w:multiLevelType w:val="multilevel"/>
    <w:tmpl w:val="053C33A6"/>
    <w:lvl w:ilvl="0">
      <w:start w:val="3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7A0974"/>
    <w:multiLevelType w:val="multilevel"/>
    <w:tmpl w:val="9CEA3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D181074"/>
    <w:multiLevelType w:val="multilevel"/>
    <w:tmpl w:val="BA246CB0"/>
    <w:lvl w:ilvl="0">
      <w:start w:val="2"/>
      <w:numFmt w:val="decimal"/>
      <w:lvlText w:val="52.7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84C5EE4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7ECF106D"/>
    <w:multiLevelType w:val="hybridMultilevel"/>
    <w:tmpl w:val="AF4C7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11"/>
  </w:num>
  <w:num w:numId="4">
    <w:abstractNumId w:val="16"/>
  </w:num>
  <w:num w:numId="5">
    <w:abstractNumId w:val="13"/>
  </w:num>
  <w:num w:numId="6">
    <w:abstractNumId w:val="15"/>
  </w:num>
  <w:num w:numId="7">
    <w:abstractNumId w:val="17"/>
  </w:num>
  <w:num w:numId="8">
    <w:abstractNumId w:val="3"/>
  </w:num>
  <w:num w:numId="9">
    <w:abstractNumId w:val="8"/>
  </w:num>
  <w:num w:numId="10">
    <w:abstractNumId w:val="12"/>
  </w:num>
  <w:num w:numId="11">
    <w:abstractNumId w:val="23"/>
  </w:num>
  <w:num w:numId="12">
    <w:abstractNumId w:val="6"/>
  </w:num>
  <w:num w:numId="13">
    <w:abstractNumId w:val="1"/>
  </w:num>
  <w:num w:numId="14">
    <w:abstractNumId w:val="5"/>
  </w:num>
  <w:num w:numId="15">
    <w:abstractNumId w:val="19"/>
  </w:num>
  <w:num w:numId="16">
    <w:abstractNumId w:val="9"/>
  </w:num>
  <w:num w:numId="17">
    <w:abstractNumId w:val="14"/>
  </w:num>
  <w:num w:numId="18">
    <w:abstractNumId w:val="7"/>
  </w:num>
  <w:num w:numId="19">
    <w:abstractNumId w:val="18"/>
  </w:num>
  <w:num w:numId="20">
    <w:abstractNumId w:val="20"/>
  </w:num>
  <w:num w:numId="21">
    <w:abstractNumId w:val="10"/>
  </w:num>
  <w:num w:numId="22">
    <w:abstractNumId w:val="0"/>
  </w:num>
  <w:num w:numId="23">
    <w:abstractNumId w:val="2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66F"/>
    <w:rsid w:val="000010E8"/>
    <w:rsid w:val="000014BD"/>
    <w:rsid w:val="0000185D"/>
    <w:rsid w:val="00002C18"/>
    <w:rsid w:val="000032C0"/>
    <w:rsid w:val="000071D4"/>
    <w:rsid w:val="0000780C"/>
    <w:rsid w:val="00010DA7"/>
    <w:rsid w:val="00011644"/>
    <w:rsid w:val="000123D2"/>
    <w:rsid w:val="00013EC2"/>
    <w:rsid w:val="00016F3F"/>
    <w:rsid w:val="0001766B"/>
    <w:rsid w:val="00020EFA"/>
    <w:rsid w:val="00021912"/>
    <w:rsid w:val="0002318C"/>
    <w:rsid w:val="00023288"/>
    <w:rsid w:val="00025FFF"/>
    <w:rsid w:val="00031669"/>
    <w:rsid w:val="00031ECD"/>
    <w:rsid w:val="0003211A"/>
    <w:rsid w:val="00032B0C"/>
    <w:rsid w:val="0003343A"/>
    <w:rsid w:val="00035387"/>
    <w:rsid w:val="00035FA3"/>
    <w:rsid w:val="00036280"/>
    <w:rsid w:val="000409C1"/>
    <w:rsid w:val="00042D91"/>
    <w:rsid w:val="00043831"/>
    <w:rsid w:val="00046251"/>
    <w:rsid w:val="00050EFF"/>
    <w:rsid w:val="000550B8"/>
    <w:rsid w:val="00057C67"/>
    <w:rsid w:val="0006313F"/>
    <w:rsid w:val="00066FAA"/>
    <w:rsid w:val="00067C33"/>
    <w:rsid w:val="00072C18"/>
    <w:rsid w:val="000731A7"/>
    <w:rsid w:val="00073A26"/>
    <w:rsid w:val="00075404"/>
    <w:rsid w:val="0007576E"/>
    <w:rsid w:val="00075AF9"/>
    <w:rsid w:val="00075C61"/>
    <w:rsid w:val="00075CED"/>
    <w:rsid w:val="00076653"/>
    <w:rsid w:val="00077A09"/>
    <w:rsid w:val="000852BE"/>
    <w:rsid w:val="00085EB8"/>
    <w:rsid w:val="000861A5"/>
    <w:rsid w:val="00087B53"/>
    <w:rsid w:val="00090AE6"/>
    <w:rsid w:val="00092632"/>
    <w:rsid w:val="0009282C"/>
    <w:rsid w:val="000943B3"/>
    <w:rsid w:val="00094767"/>
    <w:rsid w:val="000948A3"/>
    <w:rsid w:val="000954AD"/>
    <w:rsid w:val="000A1909"/>
    <w:rsid w:val="000A287D"/>
    <w:rsid w:val="000A5025"/>
    <w:rsid w:val="000A508F"/>
    <w:rsid w:val="000A56C3"/>
    <w:rsid w:val="000A6A4B"/>
    <w:rsid w:val="000B1FE0"/>
    <w:rsid w:val="000B4C11"/>
    <w:rsid w:val="000B5225"/>
    <w:rsid w:val="000B720F"/>
    <w:rsid w:val="000B753C"/>
    <w:rsid w:val="000C074F"/>
    <w:rsid w:val="000C5572"/>
    <w:rsid w:val="000C66AB"/>
    <w:rsid w:val="000C712D"/>
    <w:rsid w:val="000D40D7"/>
    <w:rsid w:val="000D612B"/>
    <w:rsid w:val="000D684C"/>
    <w:rsid w:val="000D7778"/>
    <w:rsid w:val="000E0C66"/>
    <w:rsid w:val="000E14C3"/>
    <w:rsid w:val="000E25A8"/>
    <w:rsid w:val="000E2B6B"/>
    <w:rsid w:val="000E3251"/>
    <w:rsid w:val="000E4AAA"/>
    <w:rsid w:val="000E6DE8"/>
    <w:rsid w:val="000E6E30"/>
    <w:rsid w:val="000E784E"/>
    <w:rsid w:val="000F10A4"/>
    <w:rsid w:val="000F1BD4"/>
    <w:rsid w:val="000F26F1"/>
    <w:rsid w:val="000F2AE1"/>
    <w:rsid w:val="000F3715"/>
    <w:rsid w:val="000F4D07"/>
    <w:rsid w:val="000F546A"/>
    <w:rsid w:val="000F5DA5"/>
    <w:rsid w:val="000F6E43"/>
    <w:rsid w:val="000F7CF4"/>
    <w:rsid w:val="00100744"/>
    <w:rsid w:val="00101543"/>
    <w:rsid w:val="001038A3"/>
    <w:rsid w:val="00111433"/>
    <w:rsid w:val="001130A2"/>
    <w:rsid w:val="001159CE"/>
    <w:rsid w:val="00115B90"/>
    <w:rsid w:val="001226D0"/>
    <w:rsid w:val="00122E6F"/>
    <w:rsid w:val="00123265"/>
    <w:rsid w:val="00127D62"/>
    <w:rsid w:val="0013285E"/>
    <w:rsid w:val="0013396B"/>
    <w:rsid w:val="00133C44"/>
    <w:rsid w:val="0013436B"/>
    <w:rsid w:val="001346A7"/>
    <w:rsid w:val="001372F5"/>
    <w:rsid w:val="0013758E"/>
    <w:rsid w:val="00137CE6"/>
    <w:rsid w:val="00140555"/>
    <w:rsid w:val="001410B5"/>
    <w:rsid w:val="00141B7F"/>
    <w:rsid w:val="0014287C"/>
    <w:rsid w:val="00142A00"/>
    <w:rsid w:val="00143CE3"/>
    <w:rsid w:val="00145651"/>
    <w:rsid w:val="00152DA6"/>
    <w:rsid w:val="0015372B"/>
    <w:rsid w:val="001544EC"/>
    <w:rsid w:val="00156C78"/>
    <w:rsid w:val="00160DE5"/>
    <w:rsid w:val="001617E7"/>
    <w:rsid w:val="001631E4"/>
    <w:rsid w:val="00163FA3"/>
    <w:rsid w:val="0016480C"/>
    <w:rsid w:val="001673B8"/>
    <w:rsid w:val="00167FCC"/>
    <w:rsid w:val="0017009D"/>
    <w:rsid w:val="00170328"/>
    <w:rsid w:val="0017441E"/>
    <w:rsid w:val="00174631"/>
    <w:rsid w:val="00174873"/>
    <w:rsid w:val="00176D57"/>
    <w:rsid w:val="00176EB1"/>
    <w:rsid w:val="001773B5"/>
    <w:rsid w:val="001779CB"/>
    <w:rsid w:val="00180039"/>
    <w:rsid w:val="001862DE"/>
    <w:rsid w:val="00187F4B"/>
    <w:rsid w:val="0019223D"/>
    <w:rsid w:val="00192ED6"/>
    <w:rsid w:val="00195729"/>
    <w:rsid w:val="001957DF"/>
    <w:rsid w:val="00196947"/>
    <w:rsid w:val="001A0C27"/>
    <w:rsid w:val="001A441F"/>
    <w:rsid w:val="001A5B1B"/>
    <w:rsid w:val="001A7843"/>
    <w:rsid w:val="001B1C71"/>
    <w:rsid w:val="001B3142"/>
    <w:rsid w:val="001B6E92"/>
    <w:rsid w:val="001B78B2"/>
    <w:rsid w:val="001B7BFC"/>
    <w:rsid w:val="001C04DE"/>
    <w:rsid w:val="001C1E0D"/>
    <w:rsid w:val="001C23C2"/>
    <w:rsid w:val="001C4A2E"/>
    <w:rsid w:val="001C64A7"/>
    <w:rsid w:val="001D0646"/>
    <w:rsid w:val="001D1FE9"/>
    <w:rsid w:val="001D2582"/>
    <w:rsid w:val="001D3346"/>
    <w:rsid w:val="001D3A63"/>
    <w:rsid w:val="001D5379"/>
    <w:rsid w:val="001D6BD4"/>
    <w:rsid w:val="001E0AF0"/>
    <w:rsid w:val="001E2D0A"/>
    <w:rsid w:val="001E48C6"/>
    <w:rsid w:val="001F0780"/>
    <w:rsid w:val="001F185E"/>
    <w:rsid w:val="001F2CD8"/>
    <w:rsid w:val="001F4EAC"/>
    <w:rsid w:val="001F4FB7"/>
    <w:rsid w:val="001F6A3B"/>
    <w:rsid w:val="001F6B6C"/>
    <w:rsid w:val="00201350"/>
    <w:rsid w:val="0020270A"/>
    <w:rsid w:val="002030EE"/>
    <w:rsid w:val="002049D1"/>
    <w:rsid w:val="00204AFA"/>
    <w:rsid w:val="00205741"/>
    <w:rsid w:val="00206944"/>
    <w:rsid w:val="00206D29"/>
    <w:rsid w:val="002100AC"/>
    <w:rsid w:val="00212874"/>
    <w:rsid w:val="00212F5B"/>
    <w:rsid w:val="00213866"/>
    <w:rsid w:val="00214674"/>
    <w:rsid w:val="002155F5"/>
    <w:rsid w:val="00215A0B"/>
    <w:rsid w:val="002173BE"/>
    <w:rsid w:val="0021789D"/>
    <w:rsid w:val="002203E5"/>
    <w:rsid w:val="00220EFA"/>
    <w:rsid w:val="00223475"/>
    <w:rsid w:val="0022436F"/>
    <w:rsid w:val="0022660B"/>
    <w:rsid w:val="00231D52"/>
    <w:rsid w:val="002325C3"/>
    <w:rsid w:val="002328F0"/>
    <w:rsid w:val="002340DF"/>
    <w:rsid w:val="002344B6"/>
    <w:rsid w:val="002360EF"/>
    <w:rsid w:val="002365F2"/>
    <w:rsid w:val="0023732A"/>
    <w:rsid w:val="0024230F"/>
    <w:rsid w:val="00244598"/>
    <w:rsid w:val="00244788"/>
    <w:rsid w:val="00245B81"/>
    <w:rsid w:val="002462C4"/>
    <w:rsid w:val="00246724"/>
    <w:rsid w:val="0024678C"/>
    <w:rsid w:val="002473EB"/>
    <w:rsid w:val="002475A1"/>
    <w:rsid w:val="0025027F"/>
    <w:rsid w:val="0025060C"/>
    <w:rsid w:val="00250793"/>
    <w:rsid w:val="002527A4"/>
    <w:rsid w:val="002547A9"/>
    <w:rsid w:val="00256F41"/>
    <w:rsid w:val="0026405B"/>
    <w:rsid w:val="0026432F"/>
    <w:rsid w:val="0027027F"/>
    <w:rsid w:val="00270AF9"/>
    <w:rsid w:val="00271334"/>
    <w:rsid w:val="00271526"/>
    <w:rsid w:val="002728FD"/>
    <w:rsid w:val="00273366"/>
    <w:rsid w:val="00273836"/>
    <w:rsid w:val="00274550"/>
    <w:rsid w:val="00274C04"/>
    <w:rsid w:val="00274F0C"/>
    <w:rsid w:val="002752A3"/>
    <w:rsid w:val="00275789"/>
    <w:rsid w:val="002802A5"/>
    <w:rsid w:val="002804A8"/>
    <w:rsid w:val="002812E4"/>
    <w:rsid w:val="00281F60"/>
    <w:rsid w:val="00282C7C"/>
    <w:rsid w:val="00283590"/>
    <w:rsid w:val="00285946"/>
    <w:rsid w:val="00286290"/>
    <w:rsid w:val="00287752"/>
    <w:rsid w:val="00293CE6"/>
    <w:rsid w:val="00296207"/>
    <w:rsid w:val="00297441"/>
    <w:rsid w:val="00297E1F"/>
    <w:rsid w:val="00297E30"/>
    <w:rsid w:val="002A23F0"/>
    <w:rsid w:val="002A303B"/>
    <w:rsid w:val="002A6E10"/>
    <w:rsid w:val="002A73E3"/>
    <w:rsid w:val="002A790D"/>
    <w:rsid w:val="002B0450"/>
    <w:rsid w:val="002B1FBC"/>
    <w:rsid w:val="002B4709"/>
    <w:rsid w:val="002B5D0C"/>
    <w:rsid w:val="002C04E7"/>
    <w:rsid w:val="002C0A29"/>
    <w:rsid w:val="002C0F7F"/>
    <w:rsid w:val="002C2F88"/>
    <w:rsid w:val="002C6A43"/>
    <w:rsid w:val="002C7258"/>
    <w:rsid w:val="002D374F"/>
    <w:rsid w:val="002D3C6D"/>
    <w:rsid w:val="002D461D"/>
    <w:rsid w:val="002D46EC"/>
    <w:rsid w:val="002D483F"/>
    <w:rsid w:val="002D4A36"/>
    <w:rsid w:val="002D6FB1"/>
    <w:rsid w:val="002D759C"/>
    <w:rsid w:val="002E2C6B"/>
    <w:rsid w:val="002E3642"/>
    <w:rsid w:val="002E3784"/>
    <w:rsid w:val="002E7891"/>
    <w:rsid w:val="002F3745"/>
    <w:rsid w:val="002F37D2"/>
    <w:rsid w:val="002F4D72"/>
    <w:rsid w:val="002F6134"/>
    <w:rsid w:val="002F75B6"/>
    <w:rsid w:val="0030138D"/>
    <w:rsid w:val="00302EF8"/>
    <w:rsid w:val="003035B0"/>
    <w:rsid w:val="003041EB"/>
    <w:rsid w:val="003067C2"/>
    <w:rsid w:val="00310030"/>
    <w:rsid w:val="00311F07"/>
    <w:rsid w:val="00314FDA"/>
    <w:rsid w:val="003163E1"/>
    <w:rsid w:val="003172EA"/>
    <w:rsid w:val="00321EC8"/>
    <w:rsid w:val="0032223E"/>
    <w:rsid w:val="003230F4"/>
    <w:rsid w:val="0032372B"/>
    <w:rsid w:val="00323F10"/>
    <w:rsid w:val="0032643E"/>
    <w:rsid w:val="0033124C"/>
    <w:rsid w:val="0033196A"/>
    <w:rsid w:val="00332223"/>
    <w:rsid w:val="00342B2D"/>
    <w:rsid w:val="0034385A"/>
    <w:rsid w:val="003444A9"/>
    <w:rsid w:val="00345BA5"/>
    <w:rsid w:val="003475F3"/>
    <w:rsid w:val="00347AEE"/>
    <w:rsid w:val="0035026A"/>
    <w:rsid w:val="00350B45"/>
    <w:rsid w:val="003567E8"/>
    <w:rsid w:val="00356802"/>
    <w:rsid w:val="003569A3"/>
    <w:rsid w:val="0036066C"/>
    <w:rsid w:val="00361ADC"/>
    <w:rsid w:val="00361FDE"/>
    <w:rsid w:val="00364FC7"/>
    <w:rsid w:val="00370872"/>
    <w:rsid w:val="00371801"/>
    <w:rsid w:val="00373D6E"/>
    <w:rsid w:val="00374FD9"/>
    <w:rsid w:val="00375035"/>
    <w:rsid w:val="003771CA"/>
    <w:rsid w:val="00377AD8"/>
    <w:rsid w:val="00380D15"/>
    <w:rsid w:val="003815DE"/>
    <w:rsid w:val="00381E08"/>
    <w:rsid w:val="00384F08"/>
    <w:rsid w:val="00385129"/>
    <w:rsid w:val="00385A6B"/>
    <w:rsid w:val="00386892"/>
    <w:rsid w:val="003911AB"/>
    <w:rsid w:val="003924F2"/>
    <w:rsid w:val="003927FD"/>
    <w:rsid w:val="0039281E"/>
    <w:rsid w:val="00392EBB"/>
    <w:rsid w:val="003949CD"/>
    <w:rsid w:val="003A2ED1"/>
    <w:rsid w:val="003A5B89"/>
    <w:rsid w:val="003A7E02"/>
    <w:rsid w:val="003B053D"/>
    <w:rsid w:val="003B08B1"/>
    <w:rsid w:val="003B0EAA"/>
    <w:rsid w:val="003B2528"/>
    <w:rsid w:val="003B48CE"/>
    <w:rsid w:val="003B4D6C"/>
    <w:rsid w:val="003B51EE"/>
    <w:rsid w:val="003B545E"/>
    <w:rsid w:val="003B60C6"/>
    <w:rsid w:val="003B759E"/>
    <w:rsid w:val="003C11E9"/>
    <w:rsid w:val="003C4253"/>
    <w:rsid w:val="003C425A"/>
    <w:rsid w:val="003C5F7D"/>
    <w:rsid w:val="003C7F0B"/>
    <w:rsid w:val="003D0EE0"/>
    <w:rsid w:val="003D14B5"/>
    <w:rsid w:val="003D16F1"/>
    <w:rsid w:val="003D1AF7"/>
    <w:rsid w:val="003D2844"/>
    <w:rsid w:val="003D3959"/>
    <w:rsid w:val="003D3D0A"/>
    <w:rsid w:val="003D5D4C"/>
    <w:rsid w:val="003D67D7"/>
    <w:rsid w:val="003D6F26"/>
    <w:rsid w:val="003E1A22"/>
    <w:rsid w:val="003E3918"/>
    <w:rsid w:val="003E4B78"/>
    <w:rsid w:val="003E55F1"/>
    <w:rsid w:val="003E7A6F"/>
    <w:rsid w:val="003F0D43"/>
    <w:rsid w:val="003F1574"/>
    <w:rsid w:val="00400529"/>
    <w:rsid w:val="004027AF"/>
    <w:rsid w:val="00403026"/>
    <w:rsid w:val="00405E76"/>
    <w:rsid w:val="00407AB6"/>
    <w:rsid w:val="00411051"/>
    <w:rsid w:val="004120BF"/>
    <w:rsid w:val="00413BF2"/>
    <w:rsid w:val="00415EFA"/>
    <w:rsid w:val="004160A7"/>
    <w:rsid w:val="00417135"/>
    <w:rsid w:val="00417468"/>
    <w:rsid w:val="00420435"/>
    <w:rsid w:val="00421914"/>
    <w:rsid w:val="00422515"/>
    <w:rsid w:val="004232C9"/>
    <w:rsid w:val="00424BB6"/>
    <w:rsid w:val="0042595C"/>
    <w:rsid w:val="004264D3"/>
    <w:rsid w:val="00427BFC"/>
    <w:rsid w:val="004327C3"/>
    <w:rsid w:val="00433E97"/>
    <w:rsid w:val="004353A8"/>
    <w:rsid w:val="00441F9A"/>
    <w:rsid w:val="00443B2C"/>
    <w:rsid w:val="004450A8"/>
    <w:rsid w:val="004474B6"/>
    <w:rsid w:val="004505FF"/>
    <w:rsid w:val="00450D00"/>
    <w:rsid w:val="00451D80"/>
    <w:rsid w:val="00452C43"/>
    <w:rsid w:val="0045415E"/>
    <w:rsid w:val="00455CAE"/>
    <w:rsid w:val="00456D58"/>
    <w:rsid w:val="00456E62"/>
    <w:rsid w:val="00460402"/>
    <w:rsid w:val="004624FD"/>
    <w:rsid w:val="004632C5"/>
    <w:rsid w:val="00464DD5"/>
    <w:rsid w:val="00465927"/>
    <w:rsid w:val="00465D8A"/>
    <w:rsid w:val="004705C6"/>
    <w:rsid w:val="004741E0"/>
    <w:rsid w:val="004775AA"/>
    <w:rsid w:val="004818F9"/>
    <w:rsid w:val="0048475C"/>
    <w:rsid w:val="00485FD8"/>
    <w:rsid w:val="004864BD"/>
    <w:rsid w:val="0048741F"/>
    <w:rsid w:val="0049058B"/>
    <w:rsid w:val="004922F2"/>
    <w:rsid w:val="004932E7"/>
    <w:rsid w:val="0049433B"/>
    <w:rsid w:val="00497B79"/>
    <w:rsid w:val="004A05FE"/>
    <w:rsid w:val="004A07D7"/>
    <w:rsid w:val="004A07D8"/>
    <w:rsid w:val="004A092E"/>
    <w:rsid w:val="004A0E36"/>
    <w:rsid w:val="004A1829"/>
    <w:rsid w:val="004A1A38"/>
    <w:rsid w:val="004A25FB"/>
    <w:rsid w:val="004A394C"/>
    <w:rsid w:val="004A5B8B"/>
    <w:rsid w:val="004B067A"/>
    <w:rsid w:val="004B0FA7"/>
    <w:rsid w:val="004B5AEC"/>
    <w:rsid w:val="004B69EE"/>
    <w:rsid w:val="004B79E1"/>
    <w:rsid w:val="004C1C63"/>
    <w:rsid w:val="004C2A9F"/>
    <w:rsid w:val="004C3A8C"/>
    <w:rsid w:val="004C6230"/>
    <w:rsid w:val="004D211B"/>
    <w:rsid w:val="004D37B5"/>
    <w:rsid w:val="004D3B84"/>
    <w:rsid w:val="004D4B41"/>
    <w:rsid w:val="004E0745"/>
    <w:rsid w:val="004E0BC4"/>
    <w:rsid w:val="004E1870"/>
    <w:rsid w:val="004E1A3B"/>
    <w:rsid w:val="004E3F44"/>
    <w:rsid w:val="004E496A"/>
    <w:rsid w:val="004E4A28"/>
    <w:rsid w:val="004E5921"/>
    <w:rsid w:val="004F0B63"/>
    <w:rsid w:val="004F2C9E"/>
    <w:rsid w:val="004F4F54"/>
    <w:rsid w:val="004F5F4B"/>
    <w:rsid w:val="004F6857"/>
    <w:rsid w:val="004F6DCE"/>
    <w:rsid w:val="00500177"/>
    <w:rsid w:val="00501010"/>
    <w:rsid w:val="00503501"/>
    <w:rsid w:val="00506B4F"/>
    <w:rsid w:val="00507E97"/>
    <w:rsid w:val="005105FC"/>
    <w:rsid w:val="0051060D"/>
    <w:rsid w:val="00511106"/>
    <w:rsid w:val="00514FE3"/>
    <w:rsid w:val="00515CAC"/>
    <w:rsid w:val="00515E15"/>
    <w:rsid w:val="00520A30"/>
    <w:rsid w:val="00520DE6"/>
    <w:rsid w:val="00523FEC"/>
    <w:rsid w:val="00524A48"/>
    <w:rsid w:val="00524BD5"/>
    <w:rsid w:val="0053346B"/>
    <w:rsid w:val="005368E4"/>
    <w:rsid w:val="00540C39"/>
    <w:rsid w:val="00541E0D"/>
    <w:rsid w:val="00544324"/>
    <w:rsid w:val="00545105"/>
    <w:rsid w:val="005506D4"/>
    <w:rsid w:val="005559EC"/>
    <w:rsid w:val="00557874"/>
    <w:rsid w:val="00557966"/>
    <w:rsid w:val="00557F66"/>
    <w:rsid w:val="0057056E"/>
    <w:rsid w:val="0057110A"/>
    <w:rsid w:val="00571404"/>
    <w:rsid w:val="00571F46"/>
    <w:rsid w:val="005765FB"/>
    <w:rsid w:val="005768AC"/>
    <w:rsid w:val="00577F0E"/>
    <w:rsid w:val="00582D74"/>
    <w:rsid w:val="005831FF"/>
    <w:rsid w:val="00583793"/>
    <w:rsid w:val="0058509B"/>
    <w:rsid w:val="0058775D"/>
    <w:rsid w:val="0059019A"/>
    <w:rsid w:val="00590983"/>
    <w:rsid w:val="00590A23"/>
    <w:rsid w:val="005925BE"/>
    <w:rsid w:val="00595844"/>
    <w:rsid w:val="00596758"/>
    <w:rsid w:val="005970E4"/>
    <w:rsid w:val="00597D4C"/>
    <w:rsid w:val="005A27D1"/>
    <w:rsid w:val="005A2892"/>
    <w:rsid w:val="005A351B"/>
    <w:rsid w:val="005A5163"/>
    <w:rsid w:val="005A5593"/>
    <w:rsid w:val="005A7FE7"/>
    <w:rsid w:val="005B101E"/>
    <w:rsid w:val="005B27CE"/>
    <w:rsid w:val="005B3E5E"/>
    <w:rsid w:val="005B4B18"/>
    <w:rsid w:val="005B51BB"/>
    <w:rsid w:val="005B56B4"/>
    <w:rsid w:val="005B7682"/>
    <w:rsid w:val="005C0898"/>
    <w:rsid w:val="005C0EDA"/>
    <w:rsid w:val="005C295D"/>
    <w:rsid w:val="005C2BAC"/>
    <w:rsid w:val="005C48F9"/>
    <w:rsid w:val="005D060F"/>
    <w:rsid w:val="005D3C98"/>
    <w:rsid w:val="005D4897"/>
    <w:rsid w:val="005D60CA"/>
    <w:rsid w:val="005D6244"/>
    <w:rsid w:val="005E00F3"/>
    <w:rsid w:val="005E1AB9"/>
    <w:rsid w:val="005E300C"/>
    <w:rsid w:val="005E423E"/>
    <w:rsid w:val="005F0653"/>
    <w:rsid w:val="005F0E9E"/>
    <w:rsid w:val="005F33F0"/>
    <w:rsid w:val="005F3973"/>
    <w:rsid w:val="005F544E"/>
    <w:rsid w:val="005F63A0"/>
    <w:rsid w:val="005F7BE4"/>
    <w:rsid w:val="00605F50"/>
    <w:rsid w:val="0060611C"/>
    <w:rsid w:val="006071DD"/>
    <w:rsid w:val="00612409"/>
    <w:rsid w:val="0061243F"/>
    <w:rsid w:val="00613CC7"/>
    <w:rsid w:val="00616DD2"/>
    <w:rsid w:val="00616E7D"/>
    <w:rsid w:val="00620140"/>
    <w:rsid w:val="00621A8B"/>
    <w:rsid w:val="006243FB"/>
    <w:rsid w:val="00624D2E"/>
    <w:rsid w:val="00626A76"/>
    <w:rsid w:val="00630A42"/>
    <w:rsid w:val="00630B80"/>
    <w:rsid w:val="00632970"/>
    <w:rsid w:val="00632CFF"/>
    <w:rsid w:val="006334E0"/>
    <w:rsid w:val="00635E05"/>
    <w:rsid w:val="00637809"/>
    <w:rsid w:val="00637A23"/>
    <w:rsid w:val="00640496"/>
    <w:rsid w:val="00642425"/>
    <w:rsid w:val="00643757"/>
    <w:rsid w:val="006437BA"/>
    <w:rsid w:val="00643948"/>
    <w:rsid w:val="006445AB"/>
    <w:rsid w:val="00644D20"/>
    <w:rsid w:val="00644EAC"/>
    <w:rsid w:val="00646D77"/>
    <w:rsid w:val="00653378"/>
    <w:rsid w:val="0065403F"/>
    <w:rsid w:val="00660E2C"/>
    <w:rsid w:val="00661B27"/>
    <w:rsid w:val="00661EB3"/>
    <w:rsid w:val="00662ED4"/>
    <w:rsid w:val="00666C80"/>
    <w:rsid w:val="00670AF8"/>
    <w:rsid w:val="00670B51"/>
    <w:rsid w:val="00670EA4"/>
    <w:rsid w:val="00671766"/>
    <w:rsid w:val="00674CAF"/>
    <w:rsid w:val="00675DED"/>
    <w:rsid w:val="00676766"/>
    <w:rsid w:val="00680695"/>
    <w:rsid w:val="006825DF"/>
    <w:rsid w:val="00682B9F"/>
    <w:rsid w:val="0068349A"/>
    <w:rsid w:val="0068364C"/>
    <w:rsid w:val="00683C51"/>
    <w:rsid w:val="00687235"/>
    <w:rsid w:val="0069029F"/>
    <w:rsid w:val="00690EEB"/>
    <w:rsid w:val="006927F2"/>
    <w:rsid w:val="00696415"/>
    <w:rsid w:val="0069666C"/>
    <w:rsid w:val="006969C5"/>
    <w:rsid w:val="006A3AA7"/>
    <w:rsid w:val="006A3EBF"/>
    <w:rsid w:val="006A49E0"/>
    <w:rsid w:val="006A64D6"/>
    <w:rsid w:val="006A7E39"/>
    <w:rsid w:val="006B03CC"/>
    <w:rsid w:val="006B51A7"/>
    <w:rsid w:val="006B74A2"/>
    <w:rsid w:val="006C0031"/>
    <w:rsid w:val="006C1FBC"/>
    <w:rsid w:val="006C215A"/>
    <w:rsid w:val="006C34EF"/>
    <w:rsid w:val="006C489B"/>
    <w:rsid w:val="006C5053"/>
    <w:rsid w:val="006C5BE1"/>
    <w:rsid w:val="006C65C8"/>
    <w:rsid w:val="006C776F"/>
    <w:rsid w:val="006D18DD"/>
    <w:rsid w:val="006D37BA"/>
    <w:rsid w:val="006D5BFB"/>
    <w:rsid w:val="006D6C56"/>
    <w:rsid w:val="006D6DCD"/>
    <w:rsid w:val="006D7D4A"/>
    <w:rsid w:val="006E2F73"/>
    <w:rsid w:val="006E3133"/>
    <w:rsid w:val="006E42F0"/>
    <w:rsid w:val="006E44B5"/>
    <w:rsid w:val="006E6FF2"/>
    <w:rsid w:val="006F1D70"/>
    <w:rsid w:val="006F55F7"/>
    <w:rsid w:val="006F6D09"/>
    <w:rsid w:val="00704DFF"/>
    <w:rsid w:val="00705501"/>
    <w:rsid w:val="00706F1B"/>
    <w:rsid w:val="0070745C"/>
    <w:rsid w:val="00707793"/>
    <w:rsid w:val="00710640"/>
    <w:rsid w:val="00711E39"/>
    <w:rsid w:val="00713D63"/>
    <w:rsid w:val="00714B99"/>
    <w:rsid w:val="00715A82"/>
    <w:rsid w:val="00717BDE"/>
    <w:rsid w:val="007217E2"/>
    <w:rsid w:val="007222A5"/>
    <w:rsid w:val="00726901"/>
    <w:rsid w:val="00730932"/>
    <w:rsid w:val="007329C2"/>
    <w:rsid w:val="00733A03"/>
    <w:rsid w:val="0073416D"/>
    <w:rsid w:val="00734AFA"/>
    <w:rsid w:val="00734D2B"/>
    <w:rsid w:val="007356B0"/>
    <w:rsid w:val="00737334"/>
    <w:rsid w:val="007407E5"/>
    <w:rsid w:val="0074084D"/>
    <w:rsid w:val="00742187"/>
    <w:rsid w:val="00742642"/>
    <w:rsid w:val="00742856"/>
    <w:rsid w:val="00746A9C"/>
    <w:rsid w:val="00747413"/>
    <w:rsid w:val="00750240"/>
    <w:rsid w:val="00750AD1"/>
    <w:rsid w:val="0075572A"/>
    <w:rsid w:val="00757B5B"/>
    <w:rsid w:val="007601AD"/>
    <w:rsid w:val="0076035C"/>
    <w:rsid w:val="00760393"/>
    <w:rsid w:val="00760740"/>
    <w:rsid w:val="00760976"/>
    <w:rsid w:val="0076238B"/>
    <w:rsid w:val="007638D8"/>
    <w:rsid w:val="00764587"/>
    <w:rsid w:val="00765330"/>
    <w:rsid w:val="0077024B"/>
    <w:rsid w:val="007736D4"/>
    <w:rsid w:val="00774773"/>
    <w:rsid w:val="0077518E"/>
    <w:rsid w:val="0077572D"/>
    <w:rsid w:val="007760C2"/>
    <w:rsid w:val="007769DB"/>
    <w:rsid w:val="00776D9E"/>
    <w:rsid w:val="00777DB6"/>
    <w:rsid w:val="00780180"/>
    <w:rsid w:val="00781DF9"/>
    <w:rsid w:val="00782C9B"/>
    <w:rsid w:val="00782F8A"/>
    <w:rsid w:val="007843CD"/>
    <w:rsid w:val="00786BF5"/>
    <w:rsid w:val="007900CA"/>
    <w:rsid w:val="007902A8"/>
    <w:rsid w:val="00790620"/>
    <w:rsid w:val="00793D0A"/>
    <w:rsid w:val="00794DB4"/>
    <w:rsid w:val="0079570F"/>
    <w:rsid w:val="00796428"/>
    <w:rsid w:val="00796A8E"/>
    <w:rsid w:val="007A2E66"/>
    <w:rsid w:val="007A4095"/>
    <w:rsid w:val="007A4BEA"/>
    <w:rsid w:val="007A518E"/>
    <w:rsid w:val="007A68BF"/>
    <w:rsid w:val="007A6DB1"/>
    <w:rsid w:val="007A7EEB"/>
    <w:rsid w:val="007B1D29"/>
    <w:rsid w:val="007B376D"/>
    <w:rsid w:val="007B3C35"/>
    <w:rsid w:val="007B6CAF"/>
    <w:rsid w:val="007B7C9A"/>
    <w:rsid w:val="007C000E"/>
    <w:rsid w:val="007C04E9"/>
    <w:rsid w:val="007C1E7C"/>
    <w:rsid w:val="007C2C12"/>
    <w:rsid w:val="007C4EF7"/>
    <w:rsid w:val="007C6857"/>
    <w:rsid w:val="007C6902"/>
    <w:rsid w:val="007C7E11"/>
    <w:rsid w:val="007D1904"/>
    <w:rsid w:val="007D2391"/>
    <w:rsid w:val="007D4ABC"/>
    <w:rsid w:val="007D77C2"/>
    <w:rsid w:val="007E0DBD"/>
    <w:rsid w:val="007E226E"/>
    <w:rsid w:val="007E4908"/>
    <w:rsid w:val="007E5332"/>
    <w:rsid w:val="007E5CD3"/>
    <w:rsid w:val="007E6EF2"/>
    <w:rsid w:val="007E7303"/>
    <w:rsid w:val="007E7560"/>
    <w:rsid w:val="007F141F"/>
    <w:rsid w:val="007F2E99"/>
    <w:rsid w:val="007F308A"/>
    <w:rsid w:val="007F5672"/>
    <w:rsid w:val="007F5E7A"/>
    <w:rsid w:val="007F6C30"/>
    <w:rsid w:val="007F6EDD"/>
    <w:rsid w:val="008004BB"/>
    <w:rsid w:val="008022F1"/>
    <w:rsid w:val="00802B32"/>
    <w:rsid w:val="00802E1D"/>
    <w:rsid w:val="008061EC"/>
    <w:rsid w:val="00806BC6"/>
    <w:rsid w:val="00807818"/>
    <w:rsid w:val="0081134D"/>
    <w:rsid w:val="00812530"/>
    <w:rsid w:val="008130F0"/>
    <w:rsid w:val="00814BAE"/>
    <w:rsid w:val="00815697"/>
    <w:rsid w:val="008202FF"/>
    <w:rsid w:val="0082145B"/>
    <w:rsid w:val="00821609"/>
    <w:rsid w:val="00821C24"/>
    <w:rsid w:val="00822DE2"/>
    <w:rsid w:val="008239B3"/>
    <w:rsid w:val="00823D57"/>
    <w:rsid w:val="008257A8"/>
    <w:rsid w:val="008308AF"/>
    <w:rsid w:val="008352D5"/>
    <w:rsid w:val="00837886"/>
    <w:rsid w:val="00837D94"/>
    <w:rsid w:val="00841AC0"/>
    <w:rsid w:val="00842A0D"/>
    <w:rsid w:val="00844570"/>
    <w:rsid w:val="00844D95"/>
    <w:rsid w:val="00845FAD"/>
    <w:rsid w:val="008470CC"/>
    <w:rsid w:val="00850AF9"/>
    <w:rsid w:val="00851B57"/>
    <w:rsid w:val="00851D78"/>
    <w:rsid w:val="00855A9E"/>
    <w:rsid w:val="00857F2B"/>
    <w:rsid w:val="00860D2A"/>
    <w:rsid w:val="0086115E"/>
    <w:rsid w:val="0086151B"/>
    <w:rsid w:val="00862BD8"/>
    <w:rsid w:val="00862C7E"/>
    <w:rsid w:val="00864631"/>
    <w:rsid w:val="00865907"/>
    <w:rsid w:val="00872B3A"/>
    <w:rsid w:val="00872BF7"/>
    <w:rsid w:val="008732D2"/>
    <w:rsid w:val="00873755"/>
    <w:rsid w:val="00877D54"/>
    <w:rsid w:val="00877FFB"/>
    <w:rsid w:val="0088010C"/>
    <w:rsid w:val="00880124"/>
    <w:rsid w:val="008804DB"/>
    <w:rsid w:val="00881CC0"/>
    <w:rsid w:val="008827D1"/>
    <w:rsid w:val="00882C0C"/>
    <w:rsid w:val="00883007"/>
    <w:rsid w:val="0088419E"/>
    <w:rsid w:val="00885A20"/>
    <w:rsid w:val="00885A82"/>
    <w:rsid w:val="00885B91"/>
    <w:rsid w:val="0088605F"/>
    <w:rsid w:val="0088698D"/>
    <w:rsid w:val="00887C5C"/>
    <w:rsid w:val="00887CB2"/>
    <w:rsid w:val="008902FD"/>
    <w:rsid w:val="00892984"/>
    <w:rsid w:val="00892A81"/>
    <w:rsid w:val="008940D1"/>
    <w:rsid w:val="008A063D"/>
    <w:rsid w:val="008A0C45"/>
    <w:rsid w:val="008A1DD8"/>
    <w:rsid w:val="008A1FD1"/>
    <w:rsid w:val="008A21B4"/>
    <w:rsid w:val="008A3E54"/>
    <w:rsid w:val="008A402F"/>
    <w:rsid w:val="008A4588"/>
    <w:rsid w:val="008A4921"/>
    <w:rsid w:val="008A5511"/>
    <w:rsid w:val="008A59A8"/>
    <w:rsid w:val="008A5FF2"/>
    <w:rsid w:val="008A6DB8"/>
    <w:rsid w:val="008B2F68"/>
    <w:rsid w:val="008B347B"/>
    <w:rsid w:val="008B44A7"/>
    <w:rsid w:val="008C0D82"/>
    <w:rsid w:val="008C0DC3"/>
    <w:rsid w:val="008C1752"/>
    <w:rsid w:val="008C28FC"/>
    <w:rsid w:val="008C4057"/>
    <w:rsid w:val="008C63CB"/>
    <w:rsid w:val="008C662D"/>
    <w:rsid w:val="008C662E"/>
    <w:rsid w:val="008C6966"/>
    <w:rsid w:val="008C7B37"/>
    <w:rsid w:val="008C7B55"/>
    <w:rsid w:val="008D03ED"/>
    <w:rsid w:val="008D0A48"/>
    <w:rsid w:val="008D0CA3"/>
    <w:rsid w:val="008D1A49"/>
    <w:rsid w:val="008D3357"/>
    <w:rsid w:val="008D3B65"/>
    <w:rsid w:val="008D511E"/>
    <w:rsid w:val="008D7E71"/>
    <w:rsid w:val="008D7FE4"/>
    <w:rsid w:val="008E0D35"/>
    <w:rsid w:val="008E1FC8"/>
    <w:rsid w:val="008E2E73"/>
    <w:rsid w:val="008E3CF5"/>
    <w:rsid w:val="008E4D42"/>
    <w:rsid w:val="008F08FD"/>
    <w:rsid w:val="008F12F6"/>
    <w:rsid w:val="008F2B3B"/>
    <w:rsid w:val="008F73F2"/>
    <w:rsid w:val="008F7734"/>
    <w:rsid w:val="008F792F"/>
    <w:rsid w:val="008F7B5B"/>
    <w:rsid w:val="00910D68"/>
    <w:rsid w:val="00911098"/>
    <w:rsid w:val="00912A17"/>
    <w:rsid w:val="00912D79"/>
    <w:rsid w:val="009150A5"/>
    <w:rsid w:val="0091581A"/>
    <w:rsid w:val="0091595B"/>
    <w:rsid w:val="00915AE8"/>
    <w:rsid w:val="0091698F"/>
    <w:rsid w:val="00917137"/>
    <w:rsid w:val="00917935"/>
    <w:rsid w:val="00920EC1"/>
    <w:rsid w:val="00923081"/>
    <w:rsid w:val="009246B6"/>
    <w:rsid w:val="009253FE"/>
    <w:rsid w:val="0092579E"/>
    <w:rsid w:val="009257EC"/>
    <w:rsid w:val="00931A25"/>
    <w:rsid w:val="0093305A"/>
    <w:rsid w:val="00933564"/>
    <w:rsid w:val="00934B37"/>
    <w:rsid w:val="0093523B"/>
    <w:rsid w:val="00935A66"/>
    <w:rsid w:val="00937527"/>
    <w:rsid w:val="0094105F"/>
    <w:rsid w:val="00942E1F"/>
    <w:rsid w:val="00943786"/>
    <w:rsid w:val="0095001F"/>
    <w:rsid w:val="00950488"/>
    <w:rsid w:val="00951012"/>
    <w:rsid w:val="009513E1"/>
    <w:rsid w:val="0095200A"/>
    <w:rsid w:val="0095238F"/>
    <w:rsid w:val="00956539"/>
    <w:rsid w:val="009577AB"/>
    <w:rsid w:val="00960164"/>
    <w:rsid w:val="0096085B"/>
    <w:rsid w:val="00961C7E"/>
    <w:rsid w:val="0096250F"/>
    <w:rsid w:val="00962E85"/>
    <w:rsid w:val="009668A3"/>
    <w:rsid w:val="00966A2F"/>
    <w:rsid w:val="00966DE1"/>
    <w:rsid w:val="009670A2"/>
    <w:rsid w:val="00970B90"/>
    <w:rsid w:val="00971D96"/>
    <w:rsid w:val="00972E90"/>
    <w:rsid w:val="009737B2"/>
    <w:rsid w:val="00982ABB"/>
    <w:rsid w:val="00983108"/>
    <w:rsid w:val="00983BAD"/>
    <w:rsid w:val="00983DA4"/>
    <w:rsid w:val="009840AC"/>
    <w:rsid w:val="00984D60"/>
    <w:rsid w:val="00993035"/>
    <w:rsid w:val="009941EF"/>
    <w:rsid w:val="00995B7B"/>
    <w:rsid w:val="00997409"/>
    <w:rsid w:val="009979E0"/>
    <w:rsid w:val="009A0C16"/>
    <w:rsid w:val="009A1354"/>
    <w:rsid w:val="009A178F"/>
    <w:rsid w:val="009A2221"/>
    <w:rsid w:val="009A4E96"/>
    <w:rsid w:val="009A5F19"/>
    <w:rsid w:val="009A730B"/>
    <w:rsid w:val="009A7CBE"/>
    <w:rsid w:val="009B075B"/>
    <w:rsid w:val="009B3387"/>
    <w:rsid w:val="009B59BD"/>
    <w:rsid w:val="009B5E32"/>
    <w:rsid w:val="009B6DE9"/>
    <w:rsid w:val="009C0F2D"/>
    <w:rsid w:val="009C1415"/>
    <w:rsid w:val="009C34E5"/>
    <w:rsid w:val="009C4476"/>
    <w:rsid w:val="009C4CF0"/>
    <w:rsid w:val="009C4E51"/>
    <w:rsid w:val="009C6291"/>
    <w:rsid w:val="009C6511"/>
    <w:rsid w:val="009C7607"/>
    <w:rsid w:val="009D014F"/>
    <w:rsid w:val="009D0955"/>
    <w:rsid w:val="009D1538"/>
    <w:rsid w:val="009D25E5"/>
    <w:rsid w:val="009D27DC"/>
    <w:rsid w:val="009D39F9"/>
    <w:rsid w:val="009D4890"/>
    <w:rsid w:val="009D55FC"/>
    <w:rsid w:val="009E0609"/>
    <w:rsid w:val="009E0DFD"/>
    <w:rsid w:val="009E2B42"/>
    <w:rsid w:val="009E5D9C"/>
    <w:rsid w:val="009E6C11"/>
    <w:rsid w:val="009F2F95"/>
    <w:rsid w:val="009F3482"/>
    <w:rsid w:val="009F4B0C"/>
    <w:rsid w:val="009F506D"/>
    <w:rsid w:val="009F5A82"/>
    <w:rsid w:val="009F60D3"/>
    <w:rsid w:val="009F7F3D"/>
    <w:rsid w:val="00A04EAE"/>
    <w:rsid w:val="00A056CD"/>
    <w:rsid w:val="00A0629F"/>
    <w:rsid w:val="00A06A3E"/>
    <w:rsid w:val="00A07C3C"/>
    <w:rsid w:val="00A108DE"/>
    <w:rsid w:val="00A10936"/>
    <w:rsid w:val="00A11169"/>
    <w:rsid w:val="00A12897"/>
    <w:rsid w:val="00A1310D"/>
    <w:rsid w:val="00A1695A"/>
    <w:rsid w:val="00A16A21"/>
    <w:rsid w:val="00A21A74"/>
    <w:rsid w:val="00A21BBD"/>
    <w:rsid w:val="00A21D2B"/>
    <w:rsid w:val="00A243A8"/>
    <w:rsid w:val="00A323AC"/>
    <w:rsid w:val="00A32CF9"/>
    <w:rsid w:val="00A32E1A"/>
    <w:rsid w:val="00A32EA2"/>
    <w:rsid w:val="00A33834"/>
    <w:rsid w:val="00A340ED"/>
    <w:rsid w:val="00A347F3"/>
    <w:rsid w:val="00A36079"/>
    <w:rsid w:val="00A36214"/>
    <w:rsid w:val="00A378CF"/>
    <w:rsid w:val="00A42A5D"/>
    <w:rsid w:val="00A43820"/>
    <w:rsid w:val="00A45E6A"/>
    <w:rsid w:val="00A504FF"/>
    <w:rsid w:val="00A51940"/>
    <w:rsid w:val="00A52D4D"/>
    <w:rsid w:val="00A5327B"/>
    <w:rsid w:val="00A53802"/>
    <w:rsid w:val="00A5668D"/>
    <w:rsid w:val="00A5682F"/>
    <w:rsid w:val="00A56B35"/>
    <w:rsid w:val="00A601D6"/>
    <w:rsid w:val="00A60797"/>
    <w:rsid w:val="00A61B12"/>
    <w:rsid w:val="00A63E80"/>
    <w:rsid w:val="00A65B56"/>
    <w:rsid w:val="00A66FE8"/>
    <w:rsid w:val="00A7151F"/>
    <w:rsid w:val="00A72F64"/>
    <w:rsid w:val="00A76222"/>
    <w:rsid w:val="00A77656"/>
    <w:rsid w:val="00A80AD2"/>
    <w:rsid w:val="00A81456"/>
    <w:rsid w:val="00A81EE9"/>
    <w:rsid w:val="00A82B82"/>
    <w:rsid w:val="00A82C66"/>
    <w:rsid w:val="00A82E2D"/>
    <w:rsid w:val="00A84016"/>
    <w:rsid w:val="00A841DE"/>
    <w:rsid w:val="00A862C7"/>
    <w:rsid w:val="00A87345"/>
    <w:rsid w:val="00A87F52"/>
    <w:rsid w:val="00A904B2"/>
    <w:rsid w:val="00A915C6"/>
    <w:rsid w:val="00A9188D"/>
    <w:rsid w:val="00A96894"/>
    <w:rsid w:val="00A970EC"/>
    <w:rsid w:val="00AA0C31"/>
    <w:rsid w:val="00AA2357"/>
    <w:rsid w:val="00AA2BF8"/>
    <w:rsid w:val="00AA2C86"/>
    <w:rsid w:val="00AA3501"/>
    <w:rsid w:val="00AA37A9"/>
    <w:rsid w:val="00AA3EAD"/>
    <w:rsid w:val="00AA5A6C"/>
    <w:rsid w:val="00AA6B5F"/>
    <w:rsid w:val="00AB1E71"/>
    <w:rsid w:val="00AB272D"/>
    <w:rsid w:val="00AB275D"/>
    <w:rsid w:val="00AB3A5A"/>
    <w:rsid w:val="00AC11E9"/>
    <w:rsid w:val="00AC21A8"/>
    <w:rsid w:val="00AC364B"/>
    <w:rsid w:val="00AC44FE"/>
    <w:rsid w:val="00AC492B"/>
    <w:rsid w:val="00AC49A4"/>
    <w:rsid w:val="00AC66AC"/>
    <w:rsid w:val="00AD089C"/>
    <w:rsid w:val="00AD24F2"/>
    <w:rsid w:val="00AD4BD6"/>
    <w:rsid w:val="00AD6043"/>
    <w:rsid w:val="00AD66A0"/>
    <w:rsid w:val="00AE0599"/>
    <w:rsid w:val="00AE5E7E"/>
    <w:rsid w:val="00AE724F"/>
    <w:rsid w:val="00AF036A"/>
    <w:rsid w:val="00AF08AB"/>
    <w:rsid w:val="00AF0A5F"/>
    <w:rsid w:val="00AF24B5"/>
    <w:rsid w:val="00AF26B1"/>
    <w:rsid w:val="00AF3C6F"/>
    <w:rsid w:val="00AF6A8D"/>
    <w:rsid w:val="00B02E3A"/>
    <w:rsid w:val="00B03B68"/>
    <w:rsid w:val="00B0473C"/>
    <w:rsid w:val="00B065D3"/>
    <w:rsid w:val="00B07869"/>
    <w:rsid w:val="00B11F95"/>
    <w:rsid w:val="00B14AA9"/>
    <w:rsid w:val="00B15F18"/>
    <w:rsid w:val="00B22428"/>
    <w:rsid w:val="00B24B71"/>
    <w:rsid w:val="00B26FD4"/>
    <w:rsid w:val="00B31B58"/>
    <w:rsid w:val="00B31E04"/>
    <w:rsid w:val="00B34D2E"/>
    <w:rsid w:val="00B35A59"/>
    <w:rsid w:val="00B36BF9"/>
    <w:rsid w:val="00B37422"/>
    <w:rsid w:val="00B4245D"/>
    <w:rsid w:val="00B427E5"/>
    <w:rsid w:val="00B42CB1"/>
    <w:rsid w:val="00B4522D"/>
    <w:rsid w:val="00B50A73"/>
    <w:rsid w:val="00B5298C"/>
    <w:rsid w:val="00B52BFD"/>
    <w:rsid w:val="00B53BF3"/>
    <w:rsid w:val="00B5504C"/>
    <w:rsid w:val="00B622D5"/>
    <w:rsid w:val="00B63EA1"/>
    <w:rsid w:val="00B654E9"/>
    <w:rsid w:val="00B657C9"/>
    <w:rsid w:val="00B71687"/>
    <w:rsid w:val="00B77684"/>
    <w:rsid w:val="00B801DA"/>
    <w:rsid w:val="00B80C4D"/>
    <w:rsid w:val="00B81BAB"/>
    <w:rsid w:val="00B825E4"/>
    <w:rsid w:val="00B83371"/>
    <w:rsid w:val="00B8405B"/>
    <w:rsid w:val="00B8580D"/>
    <w:rsid w:val="00B863D2"/>
    <w:rsid w:val="00B86637"/>
    <w:rsid w:val="00B87597"/>
    <w:rsid w:val="00B87D15"/>
    <w:rsid w:val="00B91F2A"/>
    <w:rsid w:val="00B931C7"/>
    <w:rsid w:val="00B93B02"/>
    <w:rsid w:val="00B97635"/>
    <w:rsid w:val="00B97D26"/>
    <w:rsid w:val="00BA1CB9"/>
    <w:rsid w:val="00BA3AE0"/>
    <w:rsid w:val="00BA3C1F"/>
    <w:rsid w:val="00BA3DB1"/>
    <w:rsid w:val="00BA5E9E"/>
    <w:rsid w:val="00BB1A35"/>
    <w:rsid w:val="00BB2CF4"/>
    <w:rsid w:val="00BB546B"/>
    <w:rsid w:val="00BB6C80"/>
    <w:rsid w:val="00BC0BD4"/>
    <w:rsid w:val="00BC0C25"/>
    <w:rsid w:val="00BC2E3F"/>
    <w:rsid w:val="00BC36AB"/>
    <w:rsid w:val="00BC4A39"/>
    <w:rsid w:val="00BC4EA2"/>
    <w:rsid w:val="00BC6A98"/>
    <w:rsid w:val="00BC6B02"/>
    <w:rsid w:val="00BC7E5E"/>
    <w:rsid w:val="00BD13FE"/>
    <w:rsid w:val="00BD3761"/>
    <w:rsid w:val="00BD3D30"/>
    <w:rsid w:val="00BD509C"/>
    <w:rsid w:val="00BD536D"/>
    <w:rsid w:val="00BD5F72"/>
    <w:rsid w:val="00BD60DD"/>
    <w:rsid w:val="00BD673E"/>
    <w:rsid w:val="00BE0673"/>
    <w:rsid w:val="00BE10AF"/>
    <w:rsid w:val="00BE1475"/>
    <w:rsid w:val="00BE2BDC"/>
    <w:rsid w:val="00BF0BBC"/>
    <w:rsid w:val="00BF438B"/>
    <w:rsid w:val="00BF4537"/>
    <w:rsid w:val="00BF5C88"/>
    <w:rsid w:val="00BF649E"/>
    <w:rsid w:val="00BF64A0"/>
    <w:rsid w:val="00BF6789"/>
    <w:rsid w:val="00C00D00"/>
    <w:rsid w:val="00C01446"/>
    <w:rsid w:val="00C01F71"/>
    <w:rsid w:val="00C03B34"/>
    <w:rsid w:val="00C04E35"/>
    <w:rsid w:val="00C05E66"/>
    <w:rsid w:val="00C0629D"/>
    <w:rsid w:val="00C1026C"/>
    <w:rsid w:val="00C10F78"/>
    <w:rsid w:val="00C173A1"/>
    <w:rsid w:val="00C17F38"/>
    <w:rsid w:val="00C20EE4"/>
    <w:rsid w:val="00C223FD"/>
    <w:rsid w:val="00C23304"/>
    <w:rsid w:val="00C26EA1"/>
    <w:rsid w:val="00C26F23"/>
    <w:rsid w:val="00C2724B"/>
    <w:rsid w:val="00C2784C"/>
    <w:rsid w:val="00C30AD0"/>
    <w:rsid w:val="00C30CF0"/>
    <w:rsid w:val="00C31AC8"/>
    <w:rsid w:val="00C329E5"/>
    <w:rsid w:val="00C33717"/>
    <w:rsid w:val="00C36CDD"/>
    <w:rsid w:val="00C3703A"/>
    <w:rsid w:val="00C37546"/>
    <w:rsid w:val="00C40F7B"/>
    <w:rsid w:val="00C424B7"/>
    <w:rsid w:val="00C42578"/>
    <w:rsid w:val="00C42E34"/>
    <w:rsid w:val="00C443A9"/>
    <w:rsid w:val="00C463C1"/>
    <w:rsid w:val="00C47D2B"/>
    <w:rsid w:val="00C50C4B"/>
    <w:rsid w:val="00C517FC"/>
    <w:rsid w:val="00C5188E"/>
    <w:rsid w:val="00C5379C"/>
    <w:rsid w:val="00C55536"/>
    <w:rsid w:val="00C6163D"/>
    <w:rsid w:val="00C619F7"/>
    <w:rsid w:val="00C630A3"/>
    <w:rsid w:val="00C6368A"/>
    <w:rsid w:val="00C63F98"/>
    <w:rsid w:val="00C664C9"/>
    <w:rsid w:val="00C66BDB"/>
    <w:rsid w:val="00C67093"/>
    <w:rsid w:val="00C70C82"/>
    <w:rsid w:val="00C729F5"/>
    <w:rsid w:val="00C81706"/>
    <w:rsid w:val="00C83E3D"/>
    <w:rsid w:val="00C859AC"/>
    <w:rsid w:val="00C859DC"/>
    <w:rsid w:val="00C86BC1"/>
    <w:rsid w:val="00C91EEF"/>
    <w:rsid w:val="00C9515B"/>
    <w:rsid w:val="00C9767E"/>
    <w:rsid w:val="00CA05EE"/>
    <w:rsid w:val="00CA0F7F"/>
    <w:rsid w:val="00CA13B1"/>
    <w:rsid w:val="00CA57B0"/>
    <w:rsid w:val="00CB04B5"/>
    <w:rsid w:val="00CB4510"/>
    <w:rsid w:val="00CB4E46"/>
    <w:rsid w:val="00CB54C1"/>
    <w:rsid w:val="00CB7095"/>
    <w:rsid w:val="00CC32B5"/>
    <w:rsid w:val="00CC38D5"/>
    <w:rsid w:val="00CC4FE2"/>
    <w:rsid w:val="00CC62CB"/>
    <w:rsid w:val="00CD008A"/>
    <w:rsid w:val="00CD6479"/>
    <w:rsid w:val="00CD65E5"/>
    <w:rsid w:val="00CE0162"/>
    <w:rsid w:val="00CE31C8"/>
    <w:rsid w:val="00CE3301"/>
    <w:rsid w:val="00CE46A4"/>
    <w:rsid w:val="00CE4809"/>
    <w:rsid w:val="00CE5F40"/>
    <w:rsid w:val="00CE73F9"/>
    <w:rsid w:val="00CF2D70"/>
    <w:rsid w:val="00CF3945"/>
    <w:rsid w:val="00CF4FAC"/>
    <w:rsid w:val="00D00095"/>
    <w:rsid w:val="00D0067B"/>
    <w:rsid w:val="00D051B1"/>
    <w:rsid w:val="00D062E2"/>
    <w:rsid w:val="00D071EA"/>
    <w:rsid w:val="00D10042"/>
    <w:rsid w:val="00D11537"/>
    <w:rsid w:val="00D11C45"/>
    <w:rsid w:val="00D14043"/>
    <w:rsid w:val="00D17B5A"/>
    <w:rsid w:val="00D227BC"/>
    <w:rsid w:val="00D24B01"/>
    <w:rsid w:val="00D270A4"/>
    <w:rsid w:val="00D317B2"/>
    <w:rsid w:val="00D3365C"/>
    <w:rsid w:val="00D34BCB"/>
    <w:rsid w:val="00D34C2B"/>
    <w:rsid w:val="00D353B1"/>
    <w:rsid w:val="00D356A7"/>
    <w:rsid w:val="00D356AE"/>
    <w:rsid w:val="00D37F83"/>
    <w:rsid w:val="00D44200"/>
    <w:rsid w:val="00D453A1"/>
    <w:rsid w:val="00D50241"/>
    <w:rsid w:val="00D50834"/>
    <w:rsid w:val="00D5506C"/>
    <w:rsid w:val="00D557EF"/>
    <w:rsid w:val="00D64745"/>
    <w:rsid w:val="00D65802"/>
    <w:rsid w:val="00D6589D"/>
    <w:rsid w:val="00D65B59"/>
    <w:rsid w:val="00D67586"/>
    <w:rsid w:val="00D6778D"/>
    <w:rsid w:val="00D67797"/>
    <w:rsid w:val="00D75A29"/>
    <w:rsid w:val="00D75DF7"/>
    <w:rsid w:val="00D76FB6"/>
    <w:rsid w:val="00D83DD6"/>
    <w:rsid w:val="00D83E35"/>
    <w:rsid w:val="00D865CD"/>
    <w:rsid w:val="00D86DB5"/>
    <w:rsid w:val="00D87BD0"/>
    <w:rsid w:val="00D87C95"/>
    <w:rsid w:val="00D91741"/>
    <w:rsid w:val="00D91CFB"/>
    <w:rsid w:val="00D93575"/>
    <w:rsid w:val="00D9451B"/>
    <w:rsid w:val="00D9620B"/>
    <w:rsid w:val="00D96B74"/>
    <w:rsid w:val="00D971D0"/>
    <w:rsid w:val="00DA03E2"/>
    <w:rsid w:val="00DA415C"/>
    <w:rsid w:val="00DA5171"/>
    <w:rsid w:val="00DA51DE"/>
    <w:rsid w:val="00DA65E9"/>
    <w:rsid w:val="00DB170E"/>
    <w:rsid w:val="00DB2D5E"/>
    <w:rsid w:val="00DB2E37"/>
    <w:rsid w:val="00DB2EFE"/>
    <w:rsid w:val="00DB3E77"/>
    <w:rsid w:val="00DB404B"/>
    <w:rsid w:val="00DB445B"/>
    <w:rsid w:val="00DB7A5B"/>
    <w:rsid w:val="00DC21C7"/>
    <w:rsid w:val="00DC343C"/>
    <w:rsid w:val="00DC35A2"/>
    <w:rsid w:val="00DC3CA6"/>
    <w:rsid w:val="00DC40FD"/>
    <w:rsid w:val="00DD200A"/>
    <w:rsid w:val="00DD21C8"/>
    <w:rsid w:val="00DD355D"/>
    <w:rsid w:val="00DD37C0"/>
    <w:rsid w:val="00DD723D"/>
    <w:rsid w:val="00DE3A84"/>
    <w:rsid w:val="00DE46C7"/>
    <w:rsid w:val="00DE569F"/>
    <w:rsid w:val="00DE5F1C"/>
    <w:rsid w:val="00DF0F97"/>
    <w:rsid w:val="00DF1C6D"/>
    <w:rsid w:val="00DF3680"/>
    <w:rsid w:val="00DF3C2D"/>
    <w:rsid w:val="00DF46B2"/>
    <w:rsid w:val="00DF50D3"/>
    <w:rsid w:val="00DF56B1"/>
    <w:rsid w:val="00DF7BD2"/>
    <w:rsid w:val="00DF7E18"/>
    <w:rsid w:val="00DF7FBA"/>
    <w:rsid w:val="00E0747A"/>
    <w:rsid w:val="00E10A9C"/>
    <w:rsid w:val="00E113DD"/>
    <w:rsid w:val="00E11B9B"/>
    <w:rsid w:val="00E12F20"/>
    <w:rsid w:val="00E1531A"/>
    <w:rsid w:val="00E160AD"/>
    <w:rsid w:val="00E17118"/>
    <w:rsid w:val="00E176B4"/>
    <w:rsid w:val="00E26289"/>
    <w:rsid w:val="00E26980"/>
    <w:rsid w:val="00E2789C"/>
    <w:rsid w:val="00E27C43"/>
    <w:rsid w:val="00E30709"/>
    <w:rsid w:val="00E30833"/>
    <w:rsid w:val="00E31004"/>
    <w:rsid w:val="00E31580"/>
    <w:rsid w:val="00E33DEC"/>
    <w:rsid w:val="00E33E44"/>
    <w:rsid w:val="00E33E45"/>
    <w:rsid w:val="00E405AB"/>
    <w:rsid w:val="00E40EAF"/>
    <w:rsid w:val="00E41619"/>
    <w:rsid w:val="00E44959"/>
    <w:rsid w:val="00E44C17"/>
    <w:rsid w:val="00E450DA"/>
    <w:rsid w:val="00E45144"/>
    <w:rsid w:val="00E46288"/>
    <w:rsid w:val="00E46EA1"/>
    <w:rsid w:val="00E47C07"/>
    <w:rsid w:val="00E508F5"/>
    <w:rsid w:val="00E5193A"/>
    <w:rsid w:val="00E55973"/>
    <w:rsid w:val="00E60EC4"/>
    <w:rsid w:val="00E62D47"/>
    <w:rsid w:val="00E6389B"/>
    <w:rsid w:val="00E63C0B"/>
    <w:rsid w:val="00E65259"/>
    <w:rsid w:val="00E66755"/>
    <w:rsid w:val="00E70045"/>
    <w:rsid w:val="00E70CF4"/>
    <w:rsid w:val="00E72378"/>
    <w:rsid w:val="00E76B18"/>
    <w:rsid w:val="00E77AC8"/>
    <w:rsid w:val="00E80543"/>
    <w:rsid w:val="00E8566F"/>
    <w:rsid w:val="00E942FE"/>
    <w:rsid w:val="00E9439F"/>
    <w:rsid w:val="00E95C6B"/>
    <w:rsid w:val="00E976ED"/>
    <w:rsid w:val="00EA0979"/>
    <w:rsid w:val="00EA2BC0"/>
    <w:rsid w:val="00EA2FF3"/>
    <w:rsid w:val="00EA372C"/>
    <w:rsid w:val="00EA38DC"/>
    <w:rsid w:val="00EA592C"/>
    <w:rsid w:val="00EA62F0"/>
    <w:rsid w:val="00EB0B82"/>
    <w:rsid w:val="00EB3282"/>
    <w:rsid w:val="00EB33F8"/>
    <w:rsid w:val="00EB5469"/>
    <w:rsid w:val="00EB6329"/>
    <w:rsid w:val="00EB6F27"/>
    <w:rsid w:val="00EB7F6B"/>
    <w:rsid w:val="00EC114B"/>
    <w:rsid w:val="00EC2027"/>
    <w:rsid w:val="00EC2CED"/>
    <w:rsid w:val="00EC4827"/>
    <w:rsid w:val="00EC5C71"/>
    <w:rsid w:val="00ED169E"/>
    <w:rsid w:val="00ED2413"/>
    <w:rsid w:val="00ED3B6F"/>
    <w:rsid w:val="00ED4FE8"/>
    <w:rsid w:val="00ED53F2"/>
    <w:rsid w:val="00ED5B5C"/>
    <w:rsid w:val="00ED648C"/>
    <w:rsid w:val="00EE0D31"/>
    <w:rsid w:val="00EE1A63"/>
    <w:rsid w:val="00EE2216"/>
    <w:rsid w:val="00EE3B9D"/>
    <w:rsid w:val="00EE6001"/>
    <w:rsid w:val="00EE6A79"/>
    <w:rsid w:val="00EE759E"/>
    <w:rsid w:val="00EF0DBD"/>
    <w:rsid w:val="00EF5730"/>
    <w:rsid w:val="00EF715C"/>
    <w:rsid w:val="00EF7981"/>
    <w:rsid w:val="00EF7B4C"/>
    <w:rsid w:val="00EF7D76"/>
    <w:rsid w:val="00F00189"/>
    <w:rsid w:val="00F013C1"/>
    <w:rsid w:val="00F072F1"/>
    <w:rsid w:val="00F125B0"/>
    <w:rsid w:val="00F12ABA"/>
    <w:rsid w:val="00F13839"/>
    <w:rsid w:val="00F147F5"/>
    <w:rsid w:val="00F15640"/>
    <w:rsid w:val="00F15780"/>
    <w:rsid w:val="00F16415"/>
    <w:rsid w:val="00F21004"/>
    <w:rsid w:val="00F21244"/>
    <w:rsid w:val="00F23715"/>
    <w:rsid w:val="00F240CD"/>
    <w:rsid w:val="00F271D0"/>
    <w:rsid w:val="00F27F0C"/>
    <w:rsid w:val="00F339C9"/>
    <w:rsid w:val="00F33D1E"/>
    <w:rsid w:val="00F35175"/>
    <w:rsid w:val="00F35723"/>
    <w:rsid w:val="00F35A43"/>
    <w:rsid w:val="00F362DF"/>
    <w:rsid w:val="00F36ECD"/>
    <w:rsid w:val="00F37C7E"/>
    <w:rsid w:val="00F401CC"/>
    <w:rsid w:val="00F41042"/>
    <w:rsid w:val="00F412AC"/>
    <w:rsid w:val="00F43143"/>
    <w:rsid w:val="00F43D66"/>
    <w:rsid w:val="00F445C6"/>
    <w:rsid w:val="00F44838"/>
    <w:rsid w:val="00F44966"/>
    <w:rsid w:val="00F451A1"/>
    <w:rsid w:val="00F45687"/>
    <w:rsid w:val="00F45872"/>
    <w:rsid w:val="00F45DFD"/>
    <w:rsid w:val="00F51971"/>
    <w:rsid w:val="00F52441"/>
    <w:rsid w:val="00F52E62"/>
    <w:rsid w:val="00F53AD4"/>
    <w:rsid w:val="00F53F72"/>
    <w:rsid w:val="00F578AE"/>
    <w:rsid w:val="00F612C2"/>
    <w:rsid w:val="00F61EA5"/>
    <w:rsid w:val="00F62526"/>
    <w:rsid w:val="00F64C39"/>
    <w:rsid w:val="00F66B7A"/>
    <w:rsid w:val="00F72576"/>
    <w:rsid w:val="00F7269E"/>
    <w:rsid w:val="00F72B62"/>
    <w:rsid w:val="00F72CDC"/>
    <w:rsid w:val="00F72D03"/>
    <w:rsid w:val="00F73B36"/>
    <w:rsid w:val="00F75BDE"/>
    <w:rsid w:val="00F76915"/>
    <w:rsid w:val="00F76A68"/>
    <w:rsid w:val="00F811EC"/>
    <w:rsid w:val="00F84946"/>
    <w:rsid w:val="00F869F3"/>
    <w:rsid w:val="00F87C9B"/>
    <w:rsid w:val="00F91290"/>
    <w:rsid w:val="00F91AB3"/>
    <w:rsid w:val="00F92820"/>
    <w:rsid w:val="00F93348"/>
    <w:rsid w:val="00F93FE3"/>
    <w:rsid w:val="00F95750"/>
    <w:rsid w:val="00FA3ACC"/>
    <w:rsid w:val="00FB0AB2"/>
    <w:rsid w:val="00FB2CE9"/>
    <w:rsid w:val="00FB39C0"/>
    <w:rsid w:val="00FB40D0"/>
    <w:rsid w:val="00FB4996"/>
    <w:rsid w:val="00FB5A7C"/>
    <w:rsid w:val="00FB6BE1"/>
    <w:rsid w:val="00FB7049"/>
    <w:rsid w:val="00FB72FA"/>
    <w:rsid w:val="00FC172A"/>
    <w:rsid w:val="00FC183F"/>
    <w:rsid w:val="00FC7A31"/>
    <w:rsid w:val="00FD4713"/>
    <w:rsid w:val="00FD6540"/>
    <w:rsid w:val="00FD6EFB"/>
    <w:rsid w:val="00FD6FF5"/>
    <w:rsid w:val="00FD7FE3"/>
    <w:rsid w:val="00FE2782"/>
    <w:rsid w:val="00FE7204"/>
    <w:rsid w:val="00FF07AC"/>
    <w:rsid w:val="00FF0EB2"/>
    <w:rsid w:val="00FF19F0"/>
    <w:rsid w:val="00FF1F97"/>
    <w:rsid w:val="00FF2435"/>
    <w:rsid w:val="00FF417A"/>
    <w:rsid w:val="00FF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500F6F"/>
  <w15:docId w15:val="{D5BEDE6C-D6D4-48D8-9078-5F7FEC6C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C8"/>
    <w:pPr>
      <w:ind w:hanging="28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DD21C8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21C8"/>
    <w:pPr>
      <w:widowControl w:val="0"/>
      <w:shd w:val="clear" w:color="auto" w:fill="FFFFFF"/>
      <w:autoSpaceDE w:val="0"/>
      <w:autoSpaceDN w:val="0"/>
      <w:adjustRightInd w:val="0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rsid w:val="00DD21C8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DD21C8"/>
    <w:pPr>
      <w:widowControl w:val="0"/>
      <w:shd w:val="clear" w:color="auto" w:fill="FFFFFF"/>
      <w:autoSpaceDE w:val="0"/>
      <w:autoSpaceDN w:val="0"/>
      <w:adjustRightInd w:val="0"/>
      <w:ind w:firstLine="485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DD21C8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DD21C8"/>
    <w:pPr>
      <w:widowControl w:val="0"/>
      <w:autoSpaceDE w:val="0"/>
      <w:autoSpaceDN w:val="0"/>
      <w:adjustRightInd w:val="0"/>
    </w:pPr>
    <w:rPr>
      <w:sz w:val="28"/>
      <w:szCs w:val="28"/>
      <w:lang w:val="en-US"/>
    </w:rPr>
  </w:style>
  <w:style w:type="paragraph" w:styleId="23">
    <w:name w:val="Body Text Indent 2"/>
    <w:basedOn w:val="a"/>
    <w:rsid w:val="00DD21C8"/>
    <w:pPr>
      <w:shd w:val="clear" w:color="auto" w:fill="FFFFFF"/>
      <w:ind w:firstLine="720"/>
    </w:pPr>
    <w:rPr>
      <w:sz w:val="28"/>
    </w:rPr>
  </w:style>
  <w:style w:type="paragraph" w:styleId="a6">
    <w:name w:val="header"/>
    <w:basedOn w:val="a"/>
    <w:link w:val="a7"/>
    <w:uiPriority w:val="99"/>
    <w:rsid w:val="00DD21C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D21C8"/>
  </w:style>
  <w:style w:type="table" w:styleId="a9">
    <w:name w:val="Table Grid"/>
    <w:basedOn w:val="a1"/>
    <w:rsid w:val="00825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b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Arial" w:eastAsia="Batang" w:hAnsi="Arial" w:cs="Arial"/>
      <w:b/>
      <w:bCs/>
      <w:lang w:eastAsia="ko-KR"/>
    </w:rPr>
  </w:style>
  <w:style w:type="paragraph" w:customStyle="1" w:styleId="ac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Courier New" w:eastAsia="Batang" w:hAnsi="Courier New" w:cs="Courier New"/>
      <w:lang w:eastAsia="ko-KR"/>
    </w:rPr>
  </w:style>
  <w:style w:type="paragraph" w:styleId="ad">
    <w:name w:val="footer"/>
    <w:basedOn w:val="a"/>
    <w:link w:val="ae"/>
    <w:uiPriority w:val="99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  <w:ind w:hanging="284"/>
      <w:jc w:val="both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  <w:jc w:val="both"/>
    </w:pPr>
    <w:rPr>
      <w:rFonts w:ascii="Arial" w:hAnsi="Arial"/>
    </w:rPr>
  </w:style>
  <w:style w:type="paragraph" w:customStyle="1" w:styleId="12">
    <w:name w:val="Без интервала1"/>
    <w:link w:val="NoSpacingChar"/>
    <w:rsid w:val="009A0C16"/>
    <w:pPr>
      <w:ind w:hanging="284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2"/>
    <w:locked/>
    <w:rsid w:val="009A0C16"/>
    <w:rPr>
      <w:rFonts w:ascii="Calibri" w:hAnsi="Calibri"/>
      <w:sz w:val="22"/>
      <w:szCs w:val="22"/>
      <w:lang w:val="ru-RU" w:eastAsia="en-US" w:bidi="ar-SA"/>
    </w:rPr>
  </w:style>
  <w:style w:type="character" w:styleId="af8">
    <w:name w:val="Strong"/>
    <w:qFormat/>
    <w:rsid w:val="000A56C3"/>
    <w:rPr>
      <w:b/>
      <w:bCs/>
    </w:rPr>
  </w:style>
  <w:style w:type="paragraph" w:customStyle="1" w:styleId="13">
    <w:name w:val="Обычный1"/>
    <w:rsid w:val="0094105F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styleId="af9">
    <w:name w:val="FollowedHyperlink"/>
    <w:rsid w:val="00371801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D6EFB"/>
    <w:rPr>
      <w:rFonts w:ascii="Arial" w:eastAsia="Batang" w:hAnsi="Arial" w:cs="Arial"/>
      <w:lang w:eastAsia="ko-KR" w:bidi="ar-SA"/>
    </w:rPr>
  </w:style>
  <w:style w:type="paragraph" w:styleId="afa">
    <w:name w:val="No Spacing"/>
    <w:uiPriority w:val="1"/>
    <w:qFormat/>
    <w:rsid w:val="00FD6EFB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Основной текст_"/>
    <w:link w:val="25"/>
    <w:rsid w:val="005B3E5E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b"/>
    <w:rsid w:val="005B3E5E"/>
    <w:pPr>
      <w:widowControl w:val="0"/>
      <w:shd w:val="clear" w:color="auto" w:fill="FFFFFF"/>
      <w:spacing w:before="300" w:after="420" w:line="0" w:lineRule="atLeast"/>
    </w:pPr>
    <w:rPr>
      <w:sz w:val="26"/>
      <w:szCs w:val="26"/>
    </w:rPr>
  </w:style>
  <w:style w:type="character" w:customStyle="1" w:styleId="105pt">
    <w:name w:val="Основной текст + 10;5 pt"/>
    <w:rsid w:val="005B3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fc">
    <w:name w:val="Основной текст + Курсив"/>
    <w:rsid w:val="001B31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6">
    <w:name w:val="Основной текст (2)_"/>
    <w:link w:val="27"/>
    <w:rsid w:val="001B3142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B3142"/>
    <w:pPr>
      <w:widowControl w:val="0"/>
      <w:shd w:val="clear" w:color="auto" w:fill="FFFFFF"/>
      <w:spacing w:line="320" w:lineRule="exact"/>
      <w:ind w:firstLine="720"/>
    </w:pPr>
    <w:rPr>
      <w:b/>
      <w:bCs/>
      <w:sz w:val="26"/>
      <w:szCs w:val="26"/>
    </w:rPr>
  </w:style>
  <w:style w:type="character" w:customStyle="1" w:styleId="3Exact">
    <w:name w:val="Основной текст (3) Exact"/>
    <w:rsid w:val="001B3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31">
    <w:name w:val="Заголовок №3_"/>
    <w:link w:val="32"/>
    <w:rsid w:val="001B3142"/>
    <w:rPr>
      <w:sz w:val="26"/>
      <w:szCs w:val="26"/>
      <w:shd w:val="clear" w:color="auto" w:fill="FFFFFF"/>
    </w:rPr>
  </w:style>
  <w:style w:type="paragraph" w:customStyle="1" w:styleId="32">
    <w:name w:val="Заголовок №3"/>
    <w:basedOn w:val="a"/>
    <w:link w:val="31"/>
    <w:rsid w:val="001B3142"/>
    <w:pPr>
      <w:widowControl w:val="0"/>
      <w:shd w:val="clear" w:color="auto" w:fill="FFFFFF"/>
      <w:spacing w:before="300" w:after="300" w:line="325" w:lineRule="exact"/>
      <w:outlineLvl w:val="2"/>
    </w:pPr>
    <w:rPr>
      <w:sz w:val="26"/>
      <w:szCs w:val="26"/>
    </w:rPr>
  </w:style>
  <w:style w:type="character" w:customStyle="1" w:styleId="10pt">
    <w:name w:val="Основной текст + 10 pt"/>
    <w:rsid w:val="000014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33">
    <w:name w:val="Основной текст (3)_"/>
    <w:link w:val="34"/>
    <w:rsid w:val="000014BD"/>
    <w:rPr>
      <w:sz w:val="21"/>
      <w:szCs w:val="21"/>
      <w:shd w:val="clear" w:color="auto" w:fill="FFFFFF"/>
    </w:rPr>
  </w:style>
  <w:style w:type="character" w:customStyle="1" w:styleId="40">
    <w:name w:val="Основной текст (4)_"/>
    <w:link w:val="41"/>
    <w:rsid w:val="000014BD"/>
    <w:rPr>
      <w:b/>
      <w:bCs/>
      <w:spacing w:val="-10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014BD"/>
    <w:pPr>
      <w:widowControl w:val="0"/>
      <w:shd w:val="clear" w:color="auto" w:fill="FFFFFF"/>
      <w:spacing w:line="275" w:lineRule="exact"/>
      <w:jc w:val="right"/>
    </w:pPr>
    <w:rPr>
      <w:sz w:val="21"/>
      <w:szCs w:val="21"/>
    </w:rPr>
  </w:style>
  <w:style w:type="paragraph" w:customStyle="1" w:styleId="41">
    <w:name w:val="Основной текст (4)"/>
    <w:basedOn w:val="a"/>
    <w:link w:val="40"/>
    <w:rsid w:val="000014BD"/>
    <w:pPr>
      <w:widowControl w:val="0"/>
      <w:shd w:val="clear" w:color="auto" w:fill="FFFFFF"/>
      <w:spacing w:line="275" w:lineRule="exact"/>
    </w:pPr>
    <w:rPr>
      <w:b/>
      <w:bCs/>
      <w:spacing w:val="-10"/>
      <w:sz w:val="20"/>
      <w:szCs w:val="20"/>
    </w:rPr>
  </w:style>
  <w:style w:type="character" w:customStyle="1" w:styleId="ae">
    <w:name w:val="Нижний колонтитул Знак"/>
    <w:link w:val="ad"/>
    <w:uiPriority w:val="99"/>
    <w:rsid w:val="000014BD"/>
    <w:rPr>
      <w:sz w:val="24"/>
      <w:szCs w:val="24"/>
    </w:rPr>
  </w:style>
  <w:style w:type="character" w:customStyle="1" w:styleId="9pt-1pt">
    <w:name w:val="Основной текст + 9 pt;Полужирный;Интервал -1 pt"/>
    <w:rsid w:val="000014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050E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7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292BBC3C6D909710629E898B31509849F9D24BFF7B58D13F363F436DBB7A1CF8D37F1F45D90138BDAF6430B9KEFF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292BBC3C6D909710629E898B31509849F9D24BFF7B58D13F363F436DBB7A1CF8D37F1F45D90138BDAF6430B9KEFF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A3766-51A3-4189-B89E-3B218202E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0</TotalTime>
  <Pages>19</Pages>
  <Words>5746</Words>
  <Characters>32755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>SPecialiST RePack</Company>
  <LinksUpToDate>false</LinksUpToDate>
  <CharactersWithSpaces>38425</CharactersWithSpaces>
  <SharedDoc>false</SharedDoc>
  <HLinks>
    <vt:vector size="18" baseType="variant"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sub_100041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u11_06</cp:lastModifiedBy>
  <cp:revision>2</cp:revision>
  <cp:lastPrinted>2018-10-11T11:20:00Z</cp:lastPrinted>
  <dcterms:created xsi:type="dcterms:W3CDTF">2022-09-16T08:13:00Z</dcterms:created>
  <dcterms:modified xsi:type="dcterms:W3CDTF">2022-09-16T08:13:00Z</dcterms:modified>
</cp:coreProperties>
</file>